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E9DD2" w14:textId="187F56E3" w:rsidR="00C63FB4" w:rsidRDefault="0073141F" w:rsidP="00DF5E56">
      <w:pPr>
        <w:pStyle w:val="Date"/>
        <w:ind w:left="2070"/>
        <w:rPr>
          <w:b/>
          <w:sz w:val="44"/>
          <w:szCs w:val="44"/>
          <w:u w:val="single"/>
        </w:rPr>
      </w:pPr>
      <w:r w:rsidRPr="00DF5E56">
        <w:rPr>
          <w:noProof/>
          <w:sz w:val="44"/>
          <w:szCs w:val="44"/>
        </w:rPr>
        <w:drawing>
          <wp:anchor distT="0" distB="0" distL="114300" distR="114300" simplePos="0" relativeHeight="251656704" behindDoc="1" locked="0" layoutInCell="1" allowOverlap="1" wp14:anchorId="7A99B582" wp14:editId="75D52D24">
            <wp:simplePos x="0" y="0"/>
            <wp:positionH relativeFrom="column">
              <wp:posOffset>41910</wp:posOffset>
            </wp:positionH>
            <wp:positionV relativeFrom="paragraph">
              <wp:posOffset>-514350</wp:posOffset>
            </wp:positionV>
            <wp:extent cx="1021715" cy="1252855"/>
            <wp:effectExtent l="0" t="0" r="6985" b="4445"/>
            <wp:wrapTight wrapText="bothSides">
              <wp:wrapPolygon edited="0">
                <wp:start x="0" y="0"/>
                <wp:lineTo x="0" y="21348"/>
                <wp:lineTo x="21345" y="21348"/>
                <wp:lineTo x="2134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rking Pat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E56" w:rsidRPr="00DF5E56">
        <w:rPr>
          <w:b/>
          <w:sz w:val="44"/>
          <w:szCs w:val="44"/>
          <w:u w:val="single"/>
        </w:rPr>
        <w:t>H</w:t>
      </w:r>
      <w:r w:rsidRPr="00DF5E56">
        <w:rPr>
          <w:b/>
          <w:sz w:val="44"/>
          <w:szCs w:val="44"/>
          <w:u w:val="single"/>
        </w:rPr>
        <w:t>ovey / Lebanon Parking Permit</w:t>
      </w:r>
    </w:p>
    <w:p w14:paraId="09F76A84" w14:textId="1DB089E2" w:rsidR="00677FD5" w:rsidRPr="00677FD5" w:rsidRDefault="00677FD5" w:rsidP="00677FD5">
      <w:pPr>
        <w:pStyle w:val="InsideAddressName"/>
        <w:jc w:val="center"/>
      </w:pPr>
    </w:p>
    <w:p w14:paraId="4883B33B" w14:textId="32752878" w:rsidR="0073141F" w:rsidRDefault="0073141F" w:rsidP="009536BE">
      <w:pPr>
        <w:pStyle w:val="ListParagraph"/>
        <w:ind w:left="0"/>
        <w:jc w:val="both"/>
      </w:pPr>
      <w:r>
        <w:t xml:space="preserve">Hovey / Lebanon Permits are available for </w:t>
      </w:r>
      <w:r w:rsidRPr="008A7E5C">
        <w:rPr>
          <w:b/>
          <w:bCs/>
          <w:highlight w:val="yellow"/>
        </w:rPr>
        <w:t>$</w:t>
      </w:r>
      <w:r w:rsidR="00BF2ABF">
        <w:rPr>
          <w:b/>
          <w:bCs/>
          <w:highlight w:val="yellow"/>
        </w:rPr>
        <w:t>55</w:t>
      </w:r>
      <w:r w:rsidRPr="008A7E5C">
        <w:rPr>
          <w:b/>
          <w:bCs/>
          <w:highlight w:val="yellow"/>
        </w:rPr>
        <w:t>.00</w:t>
      </w:r>
      <w:r w:rsidR="0083660B">
        <w:rPr>
          <w:b/>
          <w:bCs/>
          <w:highlight w:val="yellow"/>
        </w:rPr>
        <w:t>/</w:t>
      </w:r>
      <w:r w:rsidR="008A7E5C" w:rsidRPr="008A7E5C">
        <w:rPr>
          <w:b/>
          <w:bCs/>
          <w:highlight w:val="yellow"/>
        </w:rPr>
        <w:t>MONTH</w:t>
      </w:r>
      <w:r>
        <w:t xml:space="preserve">.  </w:t>
      </w:r>
      <w:r w:rsidR="00DA39FC">
        <w:t>Permits are invoiced on the 1</w:t>
      </w:r>
      <w:r w:rsidR="00DA39FC" w:rsidRPr="00DA39FC">
        <w:rPr>
          <w:vertAlign w:val="superscript"/>
        </w:rPr>
        <w:t>st</w:t>
      </w:r>
      <w:r w:rsidR="00DA39FC">
        <w:t xml:space="preserve"> of each month after the initial application and issuance at Town Hall. </w:t>
      </w:r>
      <w:r w:rsidR="009536BE">
        <w:t xml:space="preserve"> </w:t>
      </w:r>
      <w:r w:rsidR="00DA39FC">
        <w:t xml:space="preserve">Payments can be made by going to </w:t>
      </w:r>
      <w:hyperlink r:id="rId9" w:history="1">
        <w:r w:rsidR="00DA39FC" w:rsidRPr="0060571C">
          <w:rPr>
            <w:rStyle w:val="Hyperlink"/>
          </w:rPr>
          <w:t>https://parking.hanovernh.org</w:t>
        </w:r>
      </w:hyperlink>
      <w:r w:rsidR="009536BE">
        <w:t>.</w:t>
      </w:r>
      <w:r w:rsidR="00DA39FC">
        <w:t xml:space="preserve"> </w:t>
      </w:r>
      <w:r w:rsidR="008A7E5C">
        <w:t xml:space="preserve"> </w:t>
      </w:r>
      <w:r w:rsidR="00882734">
        <w:t xml:space="preserve">Permits are invoiced to an account on the first of each month and continue until canceled. </w:t>
      </w:r>
      <w:r w:rsidR="006F7FE0">
        <w:t xml:space="preserve"> If a permit becomes expired due to non-payment of an invoice, there will be a $30.00 administrative fee for re-activation.  Permits cannot be renewed if there are outstanding parking tickets on the account.</w:t>
      </w:r>
      <w:r w:rsidR="008A7E5C">
        <w:t xml:space="preserve">  These permits </w:t>
      </w:r>
      <w:r w:rsidR="00677FD5">
        <w:t xml:space="preserve">are valid in one of the </w:t>
      </w:r>
      <w:r>
        <w:t xml:space="preserve">120 spaces on </w:t>
      </w:r>
      <w:r w:rsidRPr="005C7E84">
        <w:rPr>
          <w:b/>
        </w:rPr>
        <w:t>Sanborn Road</w:t>
      </w:r>
      <w:r>
        <w:t xml:space="preserve">, lower </w:t>
      </w:r>
      <w:r w:rsidRPr="005C7E84">
        <w:rPr>
          <w:b/>
        </w:rPr>
        <w:t>Lebanon Street</w:t>
      </w:r>
      <w:r>
        <w:t xml:space="preserve">, and </w:t>
      </w:r>
      <w:r w:rsidRPr="005C7E84">
        <w:rPr>
          <w:b/>
        </w:rPr>
        <w:t>Hovey Lane</w:t>
      </w:r>
      <w:r>
        <w:t xml:space="preserve"> </w:t>
      </w:r>
      <w:r w:rsidR="00677FD5">
        <w:t xml:space="preserve">in the areas highlighted in </w:t>
      </w:r>
      <w:r w:rsidR="00677FD5" w:rsidRPr="00677FD5">
        <w:rPr>
          <w:b/>
          <w:color w:val="FF0000"/>
        </w:rPr>
        <w:t>RED</w:t>
      </w:r>
      <w:r w:rsidR="00677FD5">
        <w:t xml:space="preserve"> on the map.</w:t>
      </w:r>
      <w:r>
        <w:t xml:space="preserve"> </w:t>
      </w:r>
      <w:r w:rsidR="008A7E5C">
        <w:t xml:space="preserve"> </w:t>
      </w:r>
      <w:r w:rsidR="00677FD5">
        <w:t xml:space="preserve">There are also </w:t>
      </w:r>
      <w:r w:rsidR="007C65EA">
        <w:t>long-term</w:t>
      </w:r>
      <w:r w:rsidR="00677FD5">
        <w:t xml:space="preserve"> permit holders parking in this area and the permits </w:t>
      </w:r>
      <w:r w:rsidR="008A7E5C">
        <w:t>are</w:t>
      </w:r>
      <w:r w:rsidR="00677FD5">
        <w:t xml:space="preserve"> oversold, </w:t>
      </w:r>
      <w:r>
        <w:t>so there may not always be an available space.</w:t>
      </w:r>
      <w:r w:rsidR="00677FD5">
        <w:t xml:space="preserve">  Please ensure that your permit is prominently displayed</w:t>
      </w:r>
      <w:r w:rsidR="008A7E5C">
        <w:t>.</w:t>
      </w:r>
      <w:r w:rsidR="006F7FE0">
        <w:t xml:space="preserve">  </w:t>
      </w:r>
      <w:r w:rsidR="006F7FE0" w:rsidRPr="00CB60D7">
        <w:rPr>
          <w:b/>
          <w:bCs/>
          <w:highlight w:val="yellow"/>
        </w:rPr>
        <w:t>A 30-day advance cancellation notice is required when terminating a permit</w:t>
      </w:r>
      <w:r w:rsidR="00CB60D7" w:rsidRPr="00CB60D7">
        <w:rPr>
          <w:b/>
          <w:bCs/>
          <w:highlight w:val="yellow"/>
        </w:rPr>
        <w:t xml:space="preserve"> to stop the billing process.</w:t>
      </w:r>
    </w:p>
    <w:p w14:paraId="7F7FBE57" w14:textId="44D0992C" w:rsidR="0073141F" w:rsidRDefault="004B348D" w:rsidP="009536BE">
      <w:pPr>
        <w:pStyle w:val="ListParagraph"/>
        <w:numPr>
          <w:ilvl w:val="0"/>
          <w:numId w:val="4"/>
        </w:numPr>
        <w:ind w:left="360"/>
        <w:jc w:val="both"/>
      </w:pPr>
      <w:r>
        <w:t>There</w:t>
      </w:r>
      <w:r w:rsidR="0073141F">
        <w:t xml:space="preserve"> are all day meters located on the south end of Crosby Street and the east side of Lebanon Street between Crosby Street and Hovey Lane</w:t>
      </w:r>
      <w:r w:rsidR="00677FD5">
        <w:t xml:space="preserve"> (in the areas highlighted in </w:t>
      </w:r>
      <w:r w:rsidR="00677FD5" w:rsidRPr="00677FD5">
        <w:rPr>
          <w:b/>
          <w:color w:val="00B050"/>
        </w:rPr>
        <w:t>GREEN</w:t>
      </w:r>
      <w:r w:rsidR="00677FD5">
        <w:rPr>
          <w:b/>
          <w:color w:val="00B050"/>
        </w:rPr>
        <w:t xml:space="preserve"> </w:t>
      </w:r>
      <w:r w:rsidR="00677FD5">
        <w:t>on the map)</w:t>
      </w:r>
      <w:r w:rsidR="0073141F">
        <w:t xml:space="preserve">.  The rates for these meters are </w:t>
      </w:r>
      <w:r w:rsidR="00DF5E56">
        <w:t>cheaper than most downtown meters</w:t>
      </w:r>
      <w:r w:rsidR="0073141F">
        <w:t xml:space="preserve"> </w:t>
      </w:r>
      <w:r w:rsidR="00DF5E56">
        <w:t xml:space="preserve">and </w:t>
      </w:r>
      <w:r w:rsidR="00677FD5">
        <w:t xml:space="preserve">up to </w:t>
      </w:r>
      <w:r w:rsidR="00DF5E56">
        <w:t>a full day</w:t>
      </w:r>
      <w:r w:rsidR="0073141F">
        <w:t xml:space="preserve"> can be purchased.  </w:t>
      </w:r>
      <w:r w:rsidR="00DF5E56">
        <w:t xml:space="preserve">There are also </w:t>
      </w:r>
      <w:r w:rsidR="005343C4">
        <w:t>two</w:t>
      </w:r>
      <w:r w:rsidR="00DF5E56">
        <w:t xml:space="preserve"> (</w:t>
      </w:r>
      <w:r w:rsidR="005343C4">
        <w:t>2</w:t>
      </w:r>
      <w:r w:rsidR="00DF5E56">
        <w:t xml:space="preserve">) two-hour meters in front of the Hanover High School for short term parking in the area.  </w:t>
      </w:r>
      <w:r w:rsidR="0073141F" w:rsidRPr="0073141F">
        <w:rPr>
          <w:b/>
        </w:rPr>
        <w:t>You cannot park in these metered spaces with a Hovey / Lebanon Permit.</w:t>
      </w:r>
    </w:p>
    <w:p w14:paraId="62B5FCA0" w14:textId="2C71B679" w:rsidR="0073141F" w:rsidRDefault="00B661F3" w:rsidP="009536BE">
      <w:pPr>
        <w:pStyle w:val="ListParagraph"/>
        <w:numPr>
          <w:ilvl w:val="0"/>
          <w:numId w:val="4"/>
        </w:numPr>
        <w:ind w:left="360"/>
        <w:jc w:val="both"/>
      </w:pPr>
      <w:r>
        <w:t>Anyone</w:t>
      </w:r>
      <w:r w:rsidR="0073141F">
        <w:t xml:space="preserve"> choosing to park on Town streets should be familiar with all parking rules and regulations, as well as NH state laws.  </w:t>
      </w:r>
      <w:r w:rsidR="00DF5E56">
        <w:t xml:space="preserve">This includes </w:t>
      </w:r>
      <w:r w:rsidR="00DF5E56" w:rsidRPr="000942C8">
        <w:rPr>
          <w:highlight w:val="yellow"/>
        </w:rPr>
        <w:t>no</w:t>
      </w:r>
      <w:r w:rsidR="005343C4" w:rsidRPr="000942C8">
        <w:rPr>
          <w:highlight w:val="yellow"/>
        </w:rPr>
        <w:t xml:space="preserve"> on-street parking from 12:01 AM -7:00 AM during the winter parking ban</w:t>
      </w:r>
      <w:r w:rsidR="005343C4">
        <w:t>, no left wheels to the curb, and no</w:t>
      </w:r>
      <w:r w:rsidR="00DF5E56">
        <w:t xml:space="preserve"> backing into angled parking spaces.  </w:t>
      </w:r>
      <w:r w:rsidR="0073141F">
        <w:t xml:space="preserve">A copy of the town parking ordinance can be found at </w:t>
      </w:r>
      <w:hyperlink r:id="rId10" w:history="1">
        <w:r w:rsidR="0073141F" w:rsidRPr="000C6974">
          <w:rPr>
            <w:rStyle w:val="Hyperlink"/>
          </w:rPr>
          <w:t>www.hanovernh.org</w:t>
        </w:r>
      </w:hyperlink>
      <w:r w:rsidR="0073141F">
        <w:t xml:space="preserve"> in the “</w:t>
      </w:r>
      <w:r w:rsidR="005343C4">
        <w:t>Rules and Regulations</w:t>
      </w:r>
      <w:r w:rsidR="0073141F">
        <w:t>” section under the Parking heading.</w:t>
      </w:r>
    </w:p>
    <w:p w14:paraId="7AA96B0D" w14:textId="77777777" w:rsidR="005F4E03" w:rsidRDefault="00000339" w:rsidP="0073141F"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0E31B418" wp14:editId="23D6B37E">
                <wp:extent cx="6372225" cy="3810000"/>
                <wp:effectExtent l="0" t="0" r="9525" b="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3810000"/>
                          <a:chOff x="0" y="0"/>
                          <a:chExt cx="5724844" cy="42481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7" t="5915" r="59223" b="15064"/>
                          <a:stretch/>
                        </pic:blipFill>
                        <pic:spPr bwMode="auto">
                          <a:xfrm>
                            <a:off x="0" y="0"/>
                            <a:ext cx="5700712" cy="424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Straight Connector 2"/>
                        <wps:cNvCnPr/>
                        <wps:spPr>
                          <a:xfrm>
                            <a:off x="638175" y="342900"/>
                            <a:ext cx="835025" cy="7905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1862137" y="1323975"/>
                            <a:ext cx="1504950" cy="13239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 flipH="1">
                            <a:off x="857250" y="1209675"/>
                            <a:ext cx="689610" cy="79502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 flipH="1">
                            <a:off x="395287" y="2009775"/>
                            <a:ext cx="461645" cy="8699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 flipH="1">
                            <a:off x="957262" y="1443038"/>
                            <a:ext cx="542925" cy="62388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 flipV="1">
                            <a:off x="514350" y="2066925"/>
                            <a:ext cx="441325" cy="79629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H="1">
                            <a:off x="300037" y="466725"/>
                            <a:ext cx="128270" cy="109982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3681412" y="2919413"/>
                            <a:ext cx="1066800" cy="97599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3871912" y="3257550"/>
                            <a:ext cx="876300" cy="7899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Arc 12"/>
                        <wps:cNvSpPr/>
                        <wps:spPr>
                          <a:xfrm rot="12715569">
                            <a:off x="404812" y="2562225"/>
                            <a:ext cx="571500" cy="709930"/>
                          </a:xfrm>
                          <a:prstGeom prst="arc">
                            <a:avLst>
                              <a:gd name="adj1" fmla="val 16200000"/>
                              <a:gd name="adj2" fmla="val 20212026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500062" y="3224213"/>
                            <a:ext cx="457200" cy="3048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3681412" y="3086100"/>
                            <a:ext cx="190500" cy="1714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3462337" y="2724150"/>
                            <a:ext cx="219075" cy="19494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719137" y="247650"/>
                            <a:ext cx="914400" cy="852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 flipV="1">
                            <a:off x="609600" y="14288"/>
                            <a:ext cx="184150" cy="1460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837" y="4763"/>
                            <a:ext cx="3215007" cy="1395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772AA" w14:textId="77777777" w:rsidR="0073141F" w:rsidRDefault="0073141F" w:rsidP="005F4E03">
                              <w:pPr>
                                <w:ind w:left="547"/>
                              </w:pPr>
                              <w:r>
                                <w:t>Hovey / Lebanon Permit parking</w:t>
                              </w:r>
                            </w:p>
                            <w:p w14:paraId="7546D246" w14:textId="77777777" w:rsidR="00DF5E56" w:rsidRDefault="00DF5E56" w:rsidP="005F4E03">
                              <w:pPr>
                                <w:ind w:left="547"/>
                              </w:pPr>
                            </w:p>
                            <w:p w14:paraId="38FDC490" w14:textId="77777777" w:rsidR="0073141F" w:rsidRDefault="0073141F" w:rsidP="005F4E03">
                              <w:pPr>
                                <w:ind w:left="547"/>
                              </w:pPr>
                              <w:r>
                                <w:t>All day meter parking (</w:t>
                              </w:r>
                              <w:proofErr w:type="gramStart"/>
                              <w:r>
                                <w:t>10 hour</w:t>
                              </w:r>
                              <w:proofErr w:type="gramEnd"/>
                              <w:r>
                                <w:t xml:space="preserve"> max)</w:t>
                              </w:r>
                            </w:p>
                            <w:p w14:paraId="7A6A88F9" w14:textId="77777777" w:rsidR="00DF5E56" w:rsidRDefault="00DF5E56" w:rsidP="005F4E03">
                              <w:pPr>
                                <w:ind w:left="547"/>
                              </w:pPr>
                            </w:p>
                            <w:p w14:paraId="6415AF4B" w14:textId="77777777" w:rsidR="0073141F" w:rsidRDefault="0073141F" w:rsidP="005F4E03">
                              <w:pPr>
                                <w:ind w:left="547"/>
                              </w:pPr>
                              <w:proofErr w:type="gramStart"/>
                              <w:r>
                                <w:t>2 hour</w:t>
                              </w:r>
                              <w:proofErr w:type="gramEnd"/>
                              <w:r>
                                <w:t xml:space="preserve"> meter parking</w:t>
                              </w:r>
                            </w:p>
                            <w:p w14:paraId="2EF2AD62" w14:textId="77777777" w:rsidR="00DF5E56" w:rsidRDefault="00DF5E56" w:rsidP="005F4E03">
                              <w:pPr>
                                <w:ind w:left="547"/>
                              </w:pPr>
                            </w:p>
                            <w:p w14:paraId="2EF259FA" w14:textId="77777777" w:rsidR="0073141F" w:rsidRDefault="0073141F" w:rsidP="005F4E03">
                              <w:pPr>
                                <w:ind w:left="547"/>
                              </w:pPr>
                              <w:r>
                                <w:t xml:space="preserve">Drop-off / pick up </w:t>
                              </w:r>
                              <w:proofErr w:type="gramStart"/>
                              <w:r>
                                <w:t>zone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2557462" y="790575"/>
                            <a:ext cx="30861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2557462" y="466725"/>
                            <a:ext cx="30924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 flipH="1">
                            <a:off x="2557462" y="161925"/>
                            <a:ext cx="30861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1714500" y="1352550"/>
                            <a:ext cx="533400" cy="46196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3348037" y="2776538"/>
                            <a:ext cx="333375" cy="3079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2557462" y="1133475"/>
                            <a:ext cx="30861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Arc 25"/>
                        <wps:cNvSpPr/>
                        <wps:spPr>
                          <a:xfrm rot="12715569">
                            <a:off x="528637" y="2595563"/>
                            <a:ext cx="437515" cy="589915"/>
                          </a:xfrm>
                          <a:prstGeom prst="arc">
                            <a:avLst>
                              <a:gd name="adj1" fmla="val 16200000"/>
                              <a:gd name="adj2" fmla="val 20212026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581025" y="3133725"/>
                            <a:ext cx="403225" cy="2603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31B418" id="Group 27" o:spid="_x0000_s1026" style="width:501.75pt;height:300pt;mso-position-horizontal-relative:char;mso-position-vertical-relative:line" coordsize="57248,42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007;height:4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">
                  <v:imagedata r:id="rId12" o:title="" croptop="3876f" cropbottom="9872f" cropleft="7181f" cropright="38812f"/>
                </v:shape>
                <v:line id="Straight Connector 2" o:spid="_x0000_s1028" style="position:absolute;visibility:visible;mso-wrap-style:square" from="6381,3429" to="14732,1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" strokecolor="red" strokeweight="2.25pt"/>
                <v:line id="Straight Connector 3" o:spid="_x0000_s1029" style="position:absolute;visibility:visible;mso-wrap-style:square" from="18621,13239" to="33670,26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" strokecolor="red" strokeweight="2.25pt"/>
                <v:line id="Straight Connector 4" o:spid="_x0000_s1030" style="position:absolute;flip:x;visibility:visible;mso-wrap-style:square" from="8572,12096" to="15468,20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" strokecolor="red" strokeweight="2.25pt"/>
                <v:line id="Straight Connector 5" o:spid="_x0000_s1031" style="position:absolute;flip:x;visibility:visible;mso-wrap-style:square" from="3952,20097" to="8569,28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" strokecolor="red" strokeweight="2.25pt"/>
                <v:line id="Straight Connector 6" o:spid="_x0000_s1032" style="position:absolute;flip:x;visibility:visible;mso-wrap-style:square" from="9572,14430" to="15001,20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" strokecolor="red" strokeweight="2.25pt"/>
                <v:line id="Straight Connector 7" o:spid="_x0000_s1033" style="position:absolute;flip:y;visibility:visible;mso-wrap-style:square" from="5143,20669" to="9556,28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" strokecolor="red" strokeweight="2.25pt"/>
                <v:line id="Straight Connector 8" o:spid="_x0000_s1034" style="position:absolute;flip:x;visibility:visible;mso-wrap-style:square" from="3000,4667" to="4283,15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" strokecolor="red" strokeweight="2.25pt"/>
                <v:line id="Straight Connector 9" o:spid="_x0000_s1035" style="position:absolute;visibility:visible;mso-wrap-style:square" from="36814,29194" to="47482,38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" strokecolor="red" strokeweight="2.25pt"/>
                <v:line id="Straight Connector 10" o:spid="_x0000_s1036" style="position:absolute;visibility:visible;mso-wrap-style:square" from="38719,32575" to="47482,40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" strokecolor="red" strokeweight="2.25pt"/>
                <v:shape id="Arc 12" o:spid="_x0000_s1037" style="position:absolute;left:4048;top:25622;width:5715;height:7099;rotation:-9704168fd;visibility:visible;mso-wrap-style:square;v-text-anchor:middle" coordsize="571500,7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" path="m285750,nsc407748,,516291,96214,555966,239524l285750,354965,285750,xem285750,nfc407748,,516291,96214,555966,239524e" filled="f" strokecolor="red" strokeweight="2.25pt">
                  <v:path arrowok="t" o:connecttype="custom" o:connectlocs="285750,0;555966,239524" o:connectangles="0,0"/>
                </v:shape>
                <v:line id="Straight Connector 13" o:spid="_x0000_s1038" style="position:absolute;visibility:visible;mso-wrap-style:square" from="5000,32242" to="9572,3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" strokecolor="red" strokeweight="2.25pt"/>
                <v:line id="Straight Connector 14" o:spid="_x0000_s1039" style="position:absolute;visibility:visible;mso-wrap-style:square" from="36814,30861" to="38719,3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" strokecolor="#00b0f0" strokeweight="2.25pt"/>
                <v:line id="Straight Connector 15" o:spid="_x0000_s1040" style="position:absolute;visibility:visible;mso-wrap-style:square" from="34623,27241" to="36814,29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" strokecolor="#00b0f0" strokeweight="2.25pt"/>
                <v:line id="Straight Connector 17" o:spid="_x0000_s1041" style="position:absolute;visibility:visible;mso-wrap-style:square" from="7191,2476" to="16335,1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" strokecolor="#00b050" strokeweight="2.25pt"/>
                <v:line id="Straight Connector 18" o:spid="_x0000_s1042" style="position:absolute;flip:y;visibility:visible;mso-wrap-style:square" from="6096,142" to="7937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" strokecolor="#00b050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3" type="#_x0000_t202" style="position:absolute;left:25098;top:47;width:32150;height:1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14:paraId="668772AA" w14:textId="77777777" w:rsidR="0073141F" w:rsidRDefault="0073141F" w:rsidP="005F4E03">
                        <w:pPr>
                          <w:ind w:left="547"/>
                        </w:pPr>
                        <w:r>
                          <w:t>Hovey / Lebanon Permit parking</w:t>
                        </w:r>
                      </w:p>
                      <w:p w14:paraId="7546D246" w14:textId="77777777" w:rsidR="00DF5E56" w:rsidRDefault="00DF5E56" w:rsidP="005F4E03">
                        <w:pPr>
                          <w:ind w:left="547"/>
                        </w:pPr>
                      </w:p>
                      <w:p w14:paraId="38FDC490" w14:textId="77777777" w:rsidR="0073141F" w:rsidRDefault="0073141F" w:rsidP="005F4E03">
                        <w:pPr>
                          <w:ind w:left="547"/>
                        </w:pPr>
                        <w:r>
                          <w:t>All day meter parking (</w:t>
                        </w:r>
                        <w:proofErr w:type="gramStart"/>
                        <w:r>
                          <w:t>10 hour</w:t>
                        </w:r>
                        <w:proofErr w:type="gramEnd"/>
                        <w:r>
                          <w:t xml:space="preserve"> max)</w:t>
                        </w:r>
                      </w:p>
                      <w:p w14:paraId="7A6A88F9" w14:textId="77777777" w:rsidR="00DF5E56" w:rsidRDefault="00DF5E56" w:rsidP="005F4E03">
                        <w:pPr>
                          <w:ind w:left="547"/>
                        </w:pPr>
                      </w:p>
                      <w:p w14:paraId="6415AF4B" w14:textId="77777777" w:rsidR="0073141F" w:rsidRDefault="0073141F" w:rsidP="005F4E03">
                        <w:pPr>
                          <w:ind w:left="547"/>
                        </w:pPr>
                        <w:proofErr w:type="gramStart"/>
                        <w:r>
                          <w:t>2 hour</w:t>
                        </w:r>
                        <w:proofErr w:type="gramEnd"/>
                        <w:r>
                          <w:t xml:space="preserve"> meter parking</w:t>
                        </w:r>
                      </w:p>
                      <w:p w14:paraId="2EF2AD62" w14:textId="77777777" w:rsidR="00DF5E56" w:rsidRDefault="00DF5E56" w:rsidP="005F4E03">
                        <w:pPr>
                          <w:ind w:left="547"/>
                        </w:pPr>
                      </w:p>
                      <w:p w14:paraId="2EF259FA" w14:textId="77777777" w:rsidR="0073141F" w:rsidRDefault="0073141F" w:rsidP="005F4E03">
                        <w:pPr>
                          <w:ind w:left="547"/>
                        </w:pPr>
                        <w:r>
                          <w:t xml:space="preserve">Drop-off / pick up </w:t>
                        </w:r>
                        <w:proofErr w:type="gramStart"/>
                        <w:r>
                          <w:t>zone</w:t>
                        </w:r>
                        <w:proofErr w:type="gramEnd"/>
                      </w:p>
                    </w:txbxContent>
                  </v:textbox>
                </v:shape>
                <v:line id="Straight Connector 16" o:spid="_x0000_s1044" style="position:absolute;visibility:visible;mso-wrap-style:square" from="25574,7905" to="28660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" strokecolor="#00b0f0" strokeweight="2.25pt"/>
                <v:line id="Straight Connector 20" o:spid="_x0000_s1045" style="position:absolute;visibility:visible;mso-wrap-style:square" from="25574,4667" to="28667,4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" strokecolor="#00b050" strokeweight="2.25pt"/>
                <v:line id="Straight Connector 21" o:spid="_x0000_s1046" style="position:absolute;flip:x;visibility:visible;mso-wrap-style:square" from="25574,1619" to="2866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" strokecolor="red" strokeweight="2.25pt"/>
                <v:line id="Straight Connector 22" o:spid="_x0000_s1047" style="position:absolute;visibility:visible;mso-wrap-style:square" from="17145,13525" to="22479,18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" strokecolor="#ffc000" strokeweight="2.25pt"/>
                <v:line id="Straight Connector 23" o:spid="_x0000_s1048" style="position:absolute;visibility:visible;mso-wrap-style:square" from="33480,27765" to="36814,3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" strokecolor="#ffc000" strokeweight="2.25pt"/>
                <v:line id="Straight Connector 24" o:spid="_x0000_s1049" style="position:absolute;visibility:visible;mso-wrap-style:square" from="25574,11334" to="28660,1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" strokecolor="#ffc000" strokeweight="2.25pt"/>
                <v:shape id="Arc 25" o:spid="_x0000_s1050" style="position:absolute;left:5286;top:25955;width:4375;height:5899;rotation:-9704168fd;visibility:visible;mso-wrap-style:square;v-text-anchor:middle" coordsize="437515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" path="m218757,nsc314119,,398493,83292,427297,205866l218758,294958v,-98319,-1,-196639,-1,-294958xem218757,nfc314119,,398493,83292,427297,205866e" filled="f" strokecolor="red" strokeweight="2.25pt">
                  <v:path arrowok="t" o:connecttype="custom" o:connectlocs="218757,0;427297,205866" o:connectangles="0,0"/>
                </v:shape>
                <v:line id="Straight Connector 26" o:spid="_x0000_s1051" style="position:absolute;visibility:visible;mso-wrap-style:square" from="5810,31337" to="9842,33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" strokecolor="red" strokeweight="2.25pt"/>
                <w10:anchorlock/>
              </v:group>
            </w:pict>
          </mc:Fallback>
        </mc:AlternateContent>
      </w:r>
    </w:p>
    <w:p w14:paraId="5DA878C6" w14:textId="2545D351" w:rsidR="00000339" w:rsidRPr="004B348D" w:rsidRDefault="005A53A7" w:rsidP="005F4E03">
      <w:pPr>
        <w:pStyle w:val="BodyText"/>
        <w:rPr>
          <w:rFonts w:asciiTheme="minorHAnsi" w:hAnsiTheme="minorHAnsi" w:cs="Arial"/>
          <w:b/>
          <w:sz w:val="22"/>
          <w:szCs w:val="22"/>
        </w:rPr>
      </w:pPr>
      <w:r w:rsidRPr="004B348D">
        <w:rPr>
          <w:rFonts w:asciiTheme="minorHAnsi" w:hAnsiTheme="minorHAnsi" w:cs="Arial"/>
          <w:sz w:val="22"/>
          <w:szCs w:val="22"/>
        </w:rPr>
        <w:t>Questions can be directed to the Hanover Parking Division at 64</w:t>
      </w:r>
      <w:r w:rsidR="003D6316" w:rsidRPr="004B348D">
        <w:rPr>
          <w:rFonts w:asciiTheme="minorHAnsi" w:hAnsiTheme="minorHAnsi" w:cs="Arial"/>
          <w:sz w:val="22"/>
          <w:szCs w:val="22"/>
        </w:rPr>
        <w:t>0-3220</w:t>
      </w:r>
      <w:r w:rsidR="005F4E03" w:rsidRPr="004B348D">
        <w:rPr>
          <w:rFonts w:asciiTheme="minorHAnsi" w:hAnsiTheme="minorHAnsi"/>
          <w:sz w:val="22"/>
          <w:szCs w:val="22"/>
        </w:rPr>
        <w:t xml:space="preserve"> </w:t>
      </w:r>
      <w:r w:rsidR="005F4E03" w:rsidRPr="004B348D">
        <w:rPr>
          <w:rFonts w:asciiTheme="minorHAnsi" w:hAnsiTheme="minorHAnsi" w:cs="Arial"/>
          <w:sz w:val="22"/>
          <w:szCs w:val="22"/>
        </w:rPr>
        <w:t xml:space="preserve">or email us at </w:t>
      </w:r>
      <w:hyperlink r:id="rId13" w:history="1">
        <w:r w:rsidR="005F4E03" w:rsidRPr="004B348D">
          <w:rPr>
            <w:rStyle w:val="Hyperlink"/>
            <w:rFonts w:asciiTheme="minorHAnsi" w:hAnsiTheme="minorHAnsi" w:cs="Arial"/>
            <w:sz w:val="22"/>
            <w:szCs w:val="22"/>
          </w:rPr>
          <w:t>parking@hanovernh.org</w:t>
        </w:r>
      </w:hyperlink>
      <w:r w:rsidRPr="004B348D">
        <w:rPr>
          <w:rFonts w:asciiTheme="minorHAnsi" w:hAnsiTheme="minorHAnsi" w:cs="Arial"/>
          <w:sz w:val="22"/>
          <w:szCs w:val="22"/>
        </w:rPr>
        <w:t>.  Our office hours</w:t>
      </w:r>
      <w:r w:rsidR="004B348D">
        <w:rPr>
          <w:rFonts w:asciiTheme="minorHAnsi" w:hAnsiTheme="minorHAnsi" w:cs="Arial"/>
          <w:sz w:val="22"/>
          <w:szCs w:val="22"/>
        </w:rPr>
        <w:t xml:space="preserve"> in Town Hall</w:t>
      </w:r>
      <w:r w:rsidRPr="004B348D">
        <w:rPr>
          <w:rFonts w:asciiTheme="minorHAnsi" w:hAnsiTheme="minorHAnsi" w:cs="Arial"/>
          <w:sz w:val="22"/>
          <w:szCs w:val="22"/>
        </w:rPr>
        <w:t xml:space="preserve"> are </w:t>
      </w:r>
      <w:smartTag w:uri="urn:schemas-microsoft-com:office:smarttags" w:element="time">
        <w:smartTagPr>
          <w:attr w:name="Hour" w:val="8"/>
          <w:attr w:name="Minute" w:val="30"/>
        </w:smartTagPr>
        <w:r w:rsidRPr="004B348D">
          <w:rPr>
            <w:rFonts w:asciiTheme="minorHAnsi" w:hAnsiTheme="minorHAnsi" w:cs="Arial"/>
            <w:sz w:val="22"/>
            <w:szCs w:val="22"/>
          </w:rPr>
          <w:t>8:30 a.m. to 4:30 p.m.</w:t>
        </w:r>
      </w:smartTag>
      <w:r w:rsidRPr="004B348D">
        <w:rPr>
          <w:rFonts w:asciiTheme="minorHAnsi" w:hAnsiTheme="minorHAnsi" w:cs="Arial"/>
          <w:sz w:val="22"/>
          <w:szCs w:val="22"/>
        </w:rPr>
        <w:t>, Monday - Friday.</w:t>
      </w:r>
      <w:r w:rsidR="00000339" w:rsidRPr="004B348D">
        <w:rPr>
          <w:rFonts w:asciiTheme="minorHAnsi" w:hAnsiTheme="minorHAnsi" w:cs="Arial"/>
          <w:b/>
          <w:sz w:val="22"/>
          <w:szCs w:val="22"/>
        </w:rPr>
        <w:br w:type="page"/>
      </w:r>
    </w:p>
    <w:p w14:paraId="232E312D" w14:textId="77777777" w:rsidR="00122CE3" w:rsidRPr="00930755" w:rsidRDefault="00554A3D" w:rsidP="00122CE3">
      <w:pPr>
        <w:jc w:val="center"/>
        <w:rPr>
          <w:rFonts w:ascii="Verdana" w:hAnsi="Verdana" w:cs="Arial"/>
          <w:b/>
          <w:sz w:val="40"/>
        </w:rPr>
      </w:pPr>
      <w:r w:rsidRPr="00DF5E56">
        <w:rPr>
          <w:noProof/>
          <w:sz w:val="44"/>
          <w:szCs w:val="44"/>
        </w:rPr>
        <w:lastRenderedPageBreak/>
        <w:drawing>
          <wp:anchor distT="0" distB="0" distL="114300" distR="114300" simplePos="0" relativeHeight="251661824" behindDoc="0" locked="0" layoutInCell="1" allowOverlap="1" wp14:anchorId="7EB0BA24" wp14:editId="5137D145">
            <wp:simplePos x="0" y="0"/>
            <wp:positionH relativeFrom="column">
              <wp:posOffset>-47625</wp:posOffset>
            </wp:positionH>
            <wp:positionV relativeFrom="paragraph">
              <wp:posOffset>-161925</wp:posOffset>
            </wp:positionV>
            <wp:extent cx="1021715" cy="1252855"/>
            <wp:effectExtent l="0" t="0" r="6985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rking Pat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5E3">
        <w:rPr>
          <w:rFonts w:ascii="Verdana" w:hAnsi="Verdana" w:cs="Arial"/>
          <w:b/>
          <w:sz w:val="40"/>
        </w:rPr>
        <w:t>HAN</w:t>
      </w:r>
      <w:r w:rsidR="00122CE3" w:rsidRPr="00930755">
        <w:rPr>
          <w:rFonts w:ascii="Verdana" w:hAnsi="Verdana" w:cs="Arial"/>
          <w:b/>
          <w:sz w:val="40"/>
        </w:rPr>
        <w:t>OVER, NH</w:t>
      </w:r>
    </w:p>
    <w:p w14:paraId="3E215EBE" w14:textId="77777777" w:rsidR="005D4D50" w:rsidRDefault="005D4D50" w:rsidP="00122CE3">
      <w:pPr>
        <w:jc w:val="center"/>
        <w:rPr>
          <w:rFonts w:ascii="Verdana" w:hAnsi="Verdana" w:cs="Arial"/>
          <w:b/>
          <w:sz w:val="32"/>
        </w:rPr>
      </w:pPr>
      <w:r>
        <w:rPr>
          <w:rFonts w:ascii="Verdana" w:hAnsi="Verdana" w:cs="Arial"/>
          <w:b/>
          <w:sz w:val="32"/>
        </w:rPr>
        <w:t>HOVEY L</w:t>
      </w:r>
      <w:r w:rsidR="005C7E84">
        <w:rPr>
          <w:rFonts w:ascii="Verdana" w:hAnsi="Verdana" w:cs="Arial"/>
          <w:b/>
          <w:sz w:val="32"/>
        </w:rPr>
        <w:t>A</w:t>
      </w:r>
      <w:r>
        <w:rPr>
          <w:rFonts w:ascii="Verdana" w:hAnsi="Verdana" w:cs="Arial"/>
          <w:b/>
          <w:sz w:val="32"/>
        </w:rPr>
        <w:t>N</w:t>
      </w:r>
      <w:r w:rsidR="005C7E84">
        <w:rPr>
          <w:rFonts w:ascii="Verdana" w:hAnsi="Verdana" w:cs="Arial"/>
          <w:b/>
          <w:sz w:val="32"/>
        </w:rPr>
        <w:t>E</w:t>
      </w:r>
      <w:r>
        <w:rPr>
          <w:rFonts w:ascii="Verdana" w:hAnsi="Verdana" w:cs="Arial"/>
          <w:b/>
          <w:sz w:val="32"/>
        </w:rPr>
        <w:t xml:space="preserve"> AND LEBANON ST</w:t>
      </w:r>
      <w:r w:rsidR="005C7E84">
        <w:rPr>
          <w:rFonts w:ascii="Verdana" w:hAnsi="Verdana" w:cs="Arial"/>
          <w:b/>
          <w:sz w:val="32"/>
        </w:rPr>
        <w:t>REET</w:t>
      </w:r>
    </w:p>
    <w:p w14:paraId="213C7F3C" w14:textId="77777777" w:rsidR="00122CE3" w:rsidRPr="00930755" w:rsidRDefault="00216F37" w:rsidP="00122CE3">
      <w:pPr>
        <w:jc w:val="center"/>
        <w:rPr>
          <w:rFonts w:ascii="Verdana" w:hAnsi="Verdana" w:cs="Arial"/>
          <w:b/>
          <w:sz w:val="32"/>
        </w:rPr>
      </w:pPr>
      <w:r>
        <w:rPr>
          <w:rFonts w:ascii="Verdana" w:hAnsi="Verdana" w:cs="Arial"/>
          <w:b/>
          <w:sz w:val="32"/>
        </w:rPr>
        <w:t>PERMIT</w:t>
      </w:r>
      <w:r w:rsidR="00122CE3" w:rsidRPr="00930755">
        <w:rPr>
          <w:rFonts w:ascii="Verdana" w:hAnsi="Verdana" w:cs="Arial"/>
          <w:b/>
          <w:sz w:val="32"/>
        </w:rPr>
        <w:t xml:space="preserve"> PARKING APPLICATION</w:t>
      </w:r>
    </w:p>
    <w:p w14:paraId="28E9DCF7" w14:textId="1FC7CAC1" w:rsidR="00122CE3" w:rsidRPr="00930755" w:rsidRDefault="00122CE3" w:rsidP="00122CE3">
      <w:pPr>
        <w:jc w:val="center"/>
        <w:rPr>
          <w:rFonts w:ascii="Verdana" w:hAnsi="Verdana" w:cs="Arial"/>
          <w:b/>
          <w:sz w:val="32"/>
        </w:rPr>
      </w:pPr>
    </w:p>
    <w:p w14:paraId="2ECEC41A" w14:textId="77777777" w:rsidR="00122CE3" w:rsidRPr="008304C9" w:rsidRDefault="00122CE3" w:rsidP="00122CE3">
      <w:pPr>
        <w:rPr>
          <w:rFonts w:cs="Arial"/>
        </w:rPr>
      </w:pPr>
    </w:p>
    <w:p w14:paraId="4D45E127" w14:textId="77777777" w:rsidR="00E50676" w:rsidRPr="008304C9" w:rsidRDefault="00E50676" w:rsidP="00CA2665">
      <w:pPr>
        <w:pBdr>
          <w:top w:val="single" w:sz="4" w:space="1" w:color="auto"/>
          <w:left w:val="single" w:sz="4" w:space="3" w:color="auto"/>
          <w:bottom w:val="single" w:sz="4" w:space="0" w:color="auto"/>
          <w:right w:val="single" w:sz="4" w:space="4" w:color="auto"/>
        </w:pBdr>
        <w:shd w:val="pct20" w:color="auto" w:fill="FFFFFF"/>
        <w:jc w:val="center"/>
        <w:rPr>
          <w:rFonts w:cs="Arial"/>
        </w:rPr>
      </w:pPr>
      <w:r>
        <w:rPr>
          <w:rFonts w:cs="Arial"/>
        </w:rPr>
        <w:t>For office use only</w:t>
      </w:r>
    </w:p>
    <w:p w14:paraId="0CDB687E" w14:textId="77777777" w:rsidR="00E50676" w:rsidRDefault="00E50676" w:rsidP="00CA2665">
      <w:pPr>
        <w:pBdr>
          <w:top w:val="single" w:sz="4" w:space="1" w:color="auto"/>
          <w:left w:val="single" w:sz="4" w:space="3" w:color="auto"/>
          <w:bottom w:val="single" w:sz="4" w:space="0" w:color="auto"/>
          <w:right w:val="single" w:sz="4" w:space="4" w:color="auto"/>
        </w:pBdr>
        <w:shd w:val="pct20" w:color="auto" w:fill="FFFFFF"/>
        <w:rPr>
          <w:rFonts w:cs="Arial"/>
        </w:rPr>
      </w:pPr>
    </w:p>
    <w:p w14:paraId="58445CA6" w14:textId="72B54DB7" w:rsidR="005D4D50" w:rsidRPr="005D4D50" w:rsidRDefault="001B62C5" w:rsidP="001B62C5">
      <w:pPr>
        <w:pBdr>
          <w:top w:val="single" w:sz="4" w:space="1" w:color="auto"/>
          <w:left w:val="single" w:sz="4" w:space="3" w:color="auto"/>
          <w:bottom w:val="single" w:sz="4" w:space="0" w:color="auto"/>
          <w:right w:val="single" w:sz="4" w:space="4" w:color="auto"/>
        </w:pBdr>
        <w:shd w:val="pct20" w:color="auto" w:fill="FFFFFF"/>
        <w:tabs>
          <w:tab w:val="left" w:pos="4500"/>
          <w:tab w:val="right" w:pos="9990"/>
        </w:tabs>
        <w:jc w:val="left"/>
        <w:rPr>
          <w:rFonts w:cs="Arial"/>
        </w:rPr>
      </w:pPr>
      <w:r>
        <w:rPr>
          <w:rFonts w:cs="Arial"/>
          <w:sz w:val="24"/>
          <w:szCs w:val="24"/>
        </w:rPr>
        <w:t xml:space="preserve">Parking Account Number:  </w:t>
      </w:r>
      <w:r w:rsidR="006219EF" w:rsidRPr="00A60232">
        <w:rPr>
          <w:rFonts w:ascii="Arial Black" w:hAnsi="Arial Black" w:cs="Arial"/>
          <w:b/>
          <w:sz w:val="24"/>
          <w:szCs w:val="24"/>
          <w:u w:val="single"/>
        </w:rPr>
        <w:t>GN</w:t>
      </w:r>
      <w:r>
        <w:rPr>
          <w:rFonts w:cs="Arial"/>
          <w:sz w:val="24"/>
          <w:szCs w:val="24"/>
          <w:u w:val="single"/>
        </w:rPr>
        <w:tab/>
      </w:r>
      <w:r w:rsidR="005D4D50" w:rsidRPr="005D4D50">
        <w:rPr>
          <w:rFonts w:cs="Arial"/>
          <w:sz w:val="24"/>
          <w:szCs w:val="24"/>
        </w:rPr>
        <w:tab/>
      </w:r>
    </w:p>
    <w:p w14:paraId="51A332F5" w14:textId="77777777" w:rsidR="005D4D50" w:rsidRDefault="005D4D50" w:rsidP="001B62C5">
      <w:pPr>
        <w:pBdr>
          <w:top w:val="single" w:sz="4" w:space="1" w:color="auto"/>
          <w:left w:val="single" w:sz="4" w:space="3" w:color="auto"/>
          <w:bottom w:val="single" w:sz="4" w:space="0" w:color="auto"/>
          <w:right w:val="single" w:sz="4" w:space="4" w:color="auto"/>
        </w:pBdr>
        <w:shd w:val="pct20" w:color="auto" w:fill="FFFFFF"/>
        <w:tabs>
          <w:tab w:val="left" w:pos="2610"/>
          <w:tab w:val="left" w:pos="7110"/>
          <w:tab w:val="right" w:pos="9990"/>
        </w:tabs>
        <w:jc w:val="left"/>
        <w:rPr>
          <w:rFonts w:cs="Arial"/>
          <w:sz w:val="24"/>
          <w:szCs w:val="24"/>
        </w:rPr>
      </w:pPr>
    </w:p>
    <w:p w14:paraId="7CE6B4FF" w14:textId="674AE035" w:rsidR="00216F37" w:rsidRPr="00CA2665" w:rsidRDefault="005D4D50" w:rsidP="001B62C5">
      <w:pPr>
        <w:pBdr>
          <w:top w:val="single" w:sz="4" w:space="1" w:color="auto"/>
          <w:left w:val="single" w:sz="4" w:space="3" w:color="auto"/>
          <w:bottom w:val="single" w:sz="4" w:space="0" w:color="auto"/>
          <w:right w:val="single" w:sz="4" w:space="4" w:color="auto"/>
        </w:pBdr>
        <w:shd w:val="pct20" w:color="auto" w:fill="FFFFFF"/>
        <w:tabs>
          <w:tab w:val="left" w:pos="2610"/>
          <w:tab w:val="right" w:pos="4500"/>
          <w:tab w:val="left" w:pos="5580"/>
          <w:tab w:val="right" w:pos="9990"/>
        </w:tabs>
        <w:jc w:val="left"/>
        <w:rPr>
          <w:rFonts w:cs="Arial"/>
          <w:sz w:val="24"/>
          <w:szCs w:val="24"/>
          <w:u w:val="single"/>
        </w:rPr>
      </w:pPr>
      <w:r w:rsidRPr="005D4D50">
        <w:rPr>
          <w:rFonts w:cs="Arial"/>
          <w:sz w:val="24"/>
          <w:szCs w:val="24"/>
        </w:rPr>
        <w:t xml:space="preserve">Hovey Lebanon </w:t>
      </w:r>
      <w:r w:rsidR="00216F37" w:rsidRPr="005D4D50">
        <w:rPr>
          <w:rFonts w:cs="Arial"/>
          <w:sz w:val="24"/>
          <w:szCs w:val="24"/>
        </w:rPr>
        <w:t>Permit Number</w:t>
      </w:r>
      <w:r w:rsidR="00CA2665">
        <w:rPr>
          <w:rFonts w:cs="Arial"/>
          <w:sz w:val="24"/>
          <w:szCs w:val="24"/>
        </w:rPr>
        <w:t xml:space="preserve">:  </w:t>
      </w:r>
      <w:r w:rsidR="007C65EA">
        <w:rPr>
          <w:rFonts w:cs="Arial"/>
          <w:sz w:val="24"/>
          <w:szCs w:val="24"/>
          <w:u w:val="single"/>
        </w:rPr>
        <w:t xml:space="preserve">               </w:t>
      </w:r>
      <w:r w:rsidR="00352736">
        <w:rPr>
          <w:rFonts w:cs="Arial"/>
          <w:sz w:val="24"/>
          <w:szCs w:val="24"/>
          <w:u w:val="single"/>
        </w:rPr>
        <w:t xml:space="preserve"> </w:t>
      </w:r>
      <w:r w:rsidR="00352736">
        <w:rPr>
          <w:rFonts w:cs="Arial"/>
          <w:sz w:val="24"/>
          <w:szCs w:val="24"/>
          <w:u w:val="single"/>
        </w:rPr>
        <w:fldChar w:fldCharType="begin"/>
      </w:r>
      <w:r w:rsidR="00352736">
        <w:rPr>
          <w:rFonts w:cs="Arial"/>
          <w:sz w:val="24"/>
          <w:szCs w:val="24"/>
          <w:u w:val="single"/>
        </w:rPr>
        <w:instrText xml:space="preserve"> </w:instrText>
      </w:r>
      <w:r w:rsidR="00352736">
        <w:rPr>
          <w:rFonts w:ascii="Consolas" w:hAnsi="Consolas"/>
          <w:color w:val="000000"/>
          <w:sz w:val="18"/>
          <w:szCs w:val="18"/>
          <w:shd w:val="clear" w:color="auto" w:fill="F5F5F5"/>
        </w:rPr>
        <w:instrText>DOCVARIABLE "CopyNum"</w:instrText>
      </w:r>
      <w:r w:rsidR="00551FEE">
        <w:rPr>
          <w:rFonts w:ascii="Consolas" w:hAnsi="Consolas"/>
          <w:color w:val="000000"/>
          <w:sz w:val="18"/>
          <w:szCs w:val="18"/>
          <w:shd w:val="clear" w:color="auto" w:fill="F5F5F5"/>
        </w:rPr>
        <w:fldChar w:fldCharType="begin"/>
      </w:r>
      <w:r w:rsidR="00551FEE">
        <w:rPr>
          <w:rFonts w:ascii="Consolas" w:hAnsi="Consolas"/>
          <w:color w:val="000000"/>
          <w:sz w:val="18"/>
          <w:szCs w:val="18"/>
          <w:shd w:val="clear" w:color="auto" w:fill="F5F5F5"/>
        </w:rPr>
        <w:instrText xml:space="preserve">  </w:instrText>
      </w:r>
      <w:r w:rsidR="00551FEE">
        <w:rPr>
          <w:rFonts w:ascii="Consolas" w:hAnsi="Consolas"/>
          <w:color w:val="000000"/>
          <w:sz w:val="18"/>
          <w:szCs w:val="18"/>
          <w:shd w:val="clear" w:color="auto" w:fill="F5F5F5"/>
        </w:rPr>
        <w:fldChar w:fldCharType="end"/>
      </w:r>
      <w:r w:rsidR="00352736">
        <w:rPr>
          <w:rFonts w:ascii="Consolas" w:hAnsi="Consolas"/>
          <w:color w:val="000000"/>
          <w:sz w:val="18"/>
          <w:szCs w:val="18"/>
          <w:shd w:val="clear" w:color="auto" w:fill="F5F5F5"/>
        </w:rPr>
        <w:instrText xml:space="preserve"> </w:instrText>
      </w:r>
      <w:r w:rsidR="00352736">
        <w:rPr>
          <w:rFonts w:cs="Arial"/>
          <w:sz w:val="24"/>
          <w:szCs w:val="24"/>
          <w:u w:val="single"/>
        </w:rPr>
        <w:fldChar w:fldCharType="end"/>
      </w:r>
      <w:r w:rsidR="00EE205A">
        <w:rPr>
          <w:rFonts w:cs="Arial"/>
          <w:sz w:val="24"/>
          <w:szCs w:val="24"/>
          <w:u w:val="single"/>
        </w:rPr>
        <w:t xml:space="preserve"> </w:t>
      </w:r>
      <w:r w:rsidR="00551FEE">
        <w:rPr>
          <w:rFonts w:cs="Arial"/>
          <w:sz w:val="24"/>
          <w:szCs w:val="24"/>
          <w:u w:val="single"/>
        </w:rPr>
        <w:fldChar w:fldCharType="begin"/>
      </w:r>
      <w:r w:rsidR="00551FEE">
        <w:rPr>
          <w:rFonts w:cs="Arial"/>
          <w:sz w:val="24"/>
          <w:szCs w:val="24"/>
          <w:u w:val="single"/>
        </w:rPr>
        <w:instrText xml:space="preserve"> DOCVARIABLE "CopyNum" </w:instrText>
      </w:r>
      <w:r w:rsidR="00551FEE">
        <w:rPr>
          <w:rFonts w:cs="Arial"/>
          <w:sz w:val="24"/>
          <w:szCs w:val="24"/>
          <w:u w:val="single"/>
        </w:rPr>
        <w:fldChar w:fldCharType="end"/>
      </w:r>
      <w:r w:rsidR="00EE205A">
        <w:rPr>
          <w:rFonts w:cs="Arial"/>
          <w:sz w:val="24"/>
          <w:szCs w:val="24"/>
          <w:u w:val="single"/>
        </w:rPr>
        <w:fldChar w:fldCharType="begin"/>
      </w:r>
      <w:r w:rsidR="00EE205A">
        <w:rPr>
          <w:rFonts w:cs="Arial"/>
          <w:sz w:val="24"/>
          <w:szCs w:val="24"/>
          <w:u w:val="single"/>
        </w:rPr>
        <w:instrText xml:space="preserve"> </w:instrText>
      </w:r>
      <w:r w:rsidR="00EE205A">
        <w:rPr>
          <w:rFonts w:ascii="Consolas" w:hAnsi="Consolas"/>
          <w:color w:val="000000"/>
          <w:sz w:val="18"/>
          <w:szCs w:val="18"/>
          <w:shd w:val="clear" w:color="auto" w:fill="F5F5F5"/>
        </w:rPr>
        <w:instrText xml:space="preserve">DOCVARIABLE "CopyNum" </w:instrText>
      </w:r>
      <w:r w:rsidR="00AE3302">
        <w:rPr>
          <w:rFonts w:cs="Arial"/>
          <w:sz w:val="24"/>
          <w:szCs w:val="24"/>
          <w:u w:val="single"/>
        </w:rPr>
        <w:fldChar w:fldCharType="begin"/>
      </w:r>
      <w:r w:rsidR="00AE3302">
        <w:rPr>
          <w:rFonts w:cs="Arial"/>
          <w:sz w:val="24"/>
          <w:szCs w:val="24"/>
          <w:u w:val="single"/>
        </w:rPr>
        <w:instrText xml:space="preserve"> DOCVARIABLE "CopyNum"</w:instrText>
      </w:r>
      <w:r w:rsidR="00AE3302">
        <w:rPr>
          <w:rFonts w:cs="Arial"/>
          <w:sz w:val="24"/>
          <w:szCs w:val="24"/>
          <w:u w:val="single"/>
        </w:rPr>
        <w:fldChar w:fldCharType="begin"/>
      </w:r>
      <w:r w:rsidR="00AE3302">
        <w:rPr>
          <w:rFonts w:cs="Arial"/>
          <w:sz w:val="24"/>
          <w:szCs w:val="24"/>
          <w:u w:val="single"/>
        </w:rPr>
        <w:instrText xml:space="preserve"> </w:instrText>
      </w:r>
      <w:r w:rsidR="00AE3302">
        <w:rPr>
          <w:rFonts w:ascii="Consolas" w:hAnsi="Consolas"/>
          <w:color w:val="000000"/>
          <w:sz w:val="18"/>
          <w:szCs w:val="18"/>
          <w:shd w:val="clear" w:color="auto" w:fill="F5F5F5"/>
        </w:rPr>
        <w:instrText>DOCVARIABLE "CopyNum"</w:instrText>
      </w:r>
      <w:r w:rsidR="00AE3302">
        <w:rPr>
          <w:rFonts w:cs="Arial"/>
          <w:sz w:val="24"/>
          <w:szCs w:val="24"/>
          <w:u w:val="single"/>
        </w:rPr>
        <w:instrText xml:space="preserve"> </w:instrText>
      </w:r>
      <w:r w:rsidR="00AE3302">
        <w:rPr>
          <w:rFonts w:cs="Arial"/>
          <w:sz w:val="24"/>
          <w:szCs w:val="24"/>
          <w:u w:val="single"/>
        </w:rPr>
        <w:fldChar w:fldCharType="end"/>
      </w:r>
      <w:r w:rsidR="00AE3302">
        <w:rPr>
          <w:rFonts w:cs="Arial"/>
          <w:sz w:val="24"/>
          <w:szCs w:val="24"/>
          <w:u w:val="single"/>
        </w:rPr>
        <w:instrText xml:space="preserve"> </w:instrText>
      </w:r>
      <w:r w:rsidR="00AE3302">
        <w:rPr>
          <w:rFonts w:cs="Arial"/>
          <w:sz w:val="24"/>
          <w:szCs w:val="24"/>
          <w:u w:val="single"/>
        </w:rPr>
        <w:fldChar w:fldCharType="end"/>
      </w:r>
      <w:r w:rsidR="00352736">
        <w:rPr>
          <w:rFonts w:cs="Arial"/>
          <w:sz w:val="24"/>
          <w:szCs w:val="24"/>
          <w:u w:val="single"/>
        </w:rPr>
        <w:tab/>
      </w:r>
      <w:r w:rsidR="00352736">
        <w:rPr>
          <w:rFonts w:cs="Arial"/>
          <w:sz w:val="24"/>
          <w:szCs w:val="24"/>
          <w:u w:val="single"/>
        </w:rPr>
        <w:tab/>
      </w:r>
      <w:r w:rsidR="00EE205A">
        <w:rPr>
          <w:rFonts w:cs="Arial"/>
          <w:sz w:val="24"/>
          <w:szCs w:val="24"/>
          <w:u w:val="single"/>
        </w:rPr>
        <w:fldChar w:fldCharType="end"/>
      </w:r>
      <w:r w:rsidR="00076D61">
        <w:rPr>
          <w:rFonts w:cs="Arial"/>
          <w:sz w:val="24"/>
          <w:szCs w:val="24"/>
        </w:rPr>
        <w:tab/>
      </w:r>
      <w:r w:rsidR="00352736">
        <w:rPr>
          <w:rFonts w:cs="Arial"/>
          <w:sz w:val="24"/>
          <w:szCs w:val="24"/>
        </w:rPr>
        <w:tab/>
      </w:r>
      <w:r w:rsidR="00076D61" w:rsidRPr="005D4D50">
        <w:rPr>
          <w:rFonts w:cs="Arial"/>
          <w:sz w:val="24"/>
          <w:szCs w:val="24"/>
        </w:rPr>
        <w:t>Date of Issue: _____/_____/_____</w:t>
      </w:r>
    </w:p>
    <w:p w14:paraId="39BA8C3B" w14:textId="77777777" w:rsidR="00216F37" w:rsidRDefault="00216F37" w:rsidP="00CA2665">
      <w:pPr>
        <w:pBdr>
          <w:top w:val="single" w:sz="4" w:space="1" w:color="auto"/>
          <w:left w:val="single" w:sz="4" w:space="3" w:color="auto"/>
          <w:bottom w:val="single" w:sz="4" w:space="0" w:color="auto"/>
          <w:right w:val="single" w:sz="4" w:space="4" w:color="auto"/>
        </w:pBdr>
        <w:shd w:val="pct20" w:color="auto" w:fill="FFFFFF"/>
        <w:rPr>
          <w:rFonts w:cs="Arial"/>
        </w:rPr>
      </w:pPr>
    </w:p>
    <w:p w14:paraId="44A274FF" w14:textId="77777777" w:rsidR="00122CE3" w:rsidRPr="008304C9" w:rsidRDefault="00122CE3" w:rsidP="00CA2665">
      <w:pPr>
        <w:pBdr>
          <w:top w:val="single" w:sz="4" w:space="1" w:color="auto"/>
          <w:left w:val="single" w:sz="4" w:space="3" w:color="auto"/>
          <w:bottom w:val="single" w:sz="4" w:space="0" w:color="auto"/>
          <w:right w:val="single" w:sz="4" w:space="4" w:color="auto"/>
        </w:pBdr>
        <w:shd w:val="pct20" w:color="auto" w:fill="FFFFFF"/>
        <w:rPr>
          <w:rFonts w:cs="Arial"/>
        </w:rPr>
      </w:pPr>
    </w:p>
    <w:p w14:paraId="276F3201" w14:textId="77777777" w:rsidR="00122CE3" w:rsidRDefault="00122CE3" w:rsidP="00122CE3">
      <w:pPr>
        <w:rPr>
          <w:rFonts w:cs="Arial"/>
        </w:rPr>
      </w:pPr>
    </w:p>
    <w:p w14:paraId="6FDE2242" w14:textId="77777777" w:rsidR="00F17AA6" w:rsidRDefault="00F17AA6" w:rsidP="00122CE3">
      <w:pPr>
        <w:jc w:val="center"/>
        <w:rPr>
          <w:rFonts w:cs="Arial"/>
          <w:b/>
          <w:i/>
          <w:u w:val="single"/>
        </w:rPr>
      </w:pPr>
    </w:p>
    <w:p w14:paraId="37D52C46" w14:textId="77777777" w:rsidR="00122CE3" w:rsidRDefault="006219EF" w:rsidP="00122CE3">
      <w:pPr>
        <w:jc w:val="center"/>
        <w:rPr>
          <w:rFonts w:cs="Arial"/>
          <w:b/>
          <w:i/>
          <w:u w:val="single"/>
        </w:rPr>
      </w:pPr>
      <w:r>
        <w:rPr>
          <w:rFonts w:cs="Arial"/>
          <w:b/>
          <w:i/>
          <w:u w:val="single"/>
        </w:rPr>
        <w:t>PERMITS WILL NOT BE ISSUED WITHOUT THE FOLLOWING I</w:t>
      </w:r>
      <w:r w:rsidR="00F17AA6">
        <w:rPr>
          <w:rFonts w:cs="Arial"/>
          <w:b/>
          <w:i/>
          <w:u w:val="single"/>
        </w:rPr>
        <w:t>NFORMATION</w:t>
      </w:r>
    </w:p>
    <w:p w14:paraId="08103B4C" w14:textId="77777777" w:rsidR="00F17AA6" w:rsidRPr="00F864CB" w:rsidRDefault="00F17AA6" w:rsidP="00122CE3">
      <w:pPr>
        <w:jc w:val="center"/>
        <w:rPr>
          <w:rFonts w:cs="Arial"/>
          <w:b/>
          <w:i/>
          <w:u w:val="single"/>
        </w:rPr>
      </w:pPr>
    </w:p>
    <w:p w14:paraId="71BF791F" w14:textId="77777777" w:rsidR="00122CE3" w:rsidRPr="008304C9" w:rsidRDefault="00122CE3" w:rsidP="00122CE3">
      <w:pPr>
        <w:rPr>
          <w:rFonts w:cs="Arial"/>
        </w:rPr>
      </w:pPr>
    </w:p>
    <w:p w14:paraId="59968209" w14:textId="77777777" w:rsidR="00122CE3" w:rsidRPr="005D4D50" w:rsidRDefault="00122CE3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right" w:pos="9990"/>
        </w:tabs>
        <w:jc w:val="left"/>
        <w:rPr>
          <w:rFonts w:cs="Arial"/>
          <w:u w:val="single"/>
        </w:rPr>
      </w:pPr>
      <w:r w:rsidRPr="008304C9">
        <w:rPr>
          <w:rFonts w:cs="Arial"/>
        </w:rPr>
        <w:t>First Name: ________________</w:t>
      </w:r>
      <w:r w:rsidR="00E50676">
        <w:rPr>
          <w:rFonts w:cs="Arial"/>
        </w:rPr>
        <w:t>________</w:t>
      </w:r>
      <w:r w:rsidRPr="008304C9">
        <w:rPr>
          <w:rFonts w:cs="Arial"/>
        </w:rPr>
        <w:t xml:space="preserve">______ Last Name: </w:t>
      </w:r>
      <w:r w:rsidR="005D4D50">
        <w:rPr>
          <w:rFonts w:cs="Arial"/>
          <w:u w:val="single"/>
        </w:rPr>
        <w:tab/>
      </w:r>
    </w:p>
    <w:p w14:paraId="7E078322" w14:textId="77777777" w:rsidR="00122CE3" w:rsidRPr="008304C9" w:rsidRDefault="00122CE3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right" w:pos="9990"/>
        </w:tabs>
        <w:jc w:val="left"/>
        <w:rPr>
          <w:rFonts w:cs="Arial"/>
        </w:rPr>
      </w:pPr>
    </w:p>
    <w:p w14:paraId="013EB6D3" w14:textId="77777777" w:rsidR="005D4D50" w:rsidRPr="005D4D50" w:rsidRDefault="005D4D50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right" w:pos="9990"/>
        </w:tabs>
        <w:jc w:val="left"/>
        <w:rPr>
          <w:rFonts w:cs="Arial"/>
          <w:u w:val="single"/>
        </w:rPr>
      </w:pPr>
      <w:r>
        <w:rPr>
          <w:rFonts w:cs="Arial"/>
        </w:rPr>
        <w:t xml:space="preserve">Person typically driving the vehicle (if different):  </w:t>
      </w:r>
      <w:r>
        <w:rPr>
          <w:rFonts w:cs="Arial"/>
          <w:u w:val="single"/>
        </w:rPr>
        <w:tab/>
      </w:r>
    </w:p>
    <w:p w14:paraId="5DF87FB6" w14:textId="77777777" w:rsidR="005D4D50" w:rsidRDefault="005D4D50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right" w:pos="9990"/>
        </w:tabs>
        <w:jc w:val="left"/>
        <w:rPr>
          <w:rFonts w:cs="Arial"/>
        </w:rPr>
      </w:pPr>
    </w:p>
    <w:p w14:paraId="214858C4" w14:textId="77777777" w:rsidR="00122CE3" w:rsidRPr="005D4D50" w:rsidRDefault="00122CE3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right" w:pos="9990"/>
        </w:tabs>
        <w:jc w:val="left"/>
        <w:rPr>
          <w:rFonts w:cs="Arial"/>
          <w:u w:val="single"/>
        </w:rPr>
      </w:pPr>
      <w:r w:rsidRPr="008304C9">
        <w:rPr>
          <w:rFonts w:cs="Arial"/>
        </w:rPr>
        <w:t>Mailing Address:</w:t>
      </w:r>
      <w:r>
        <w:rPr>
          <w:rFonts w:cs="Arial"/>
        </w:rPr>
        <w:t xml:space="preserve"> </w:t>
      </w:r>
      <w:r w:rsidR="005D4D50">
        <w:rPr>
          <w:rFonts w:cs="Arial"/>
          <w:u w:val="single"/>
        </w:rPr>
        <w:tab/>
      </w:r>
    </w:p>
    <w:p w14:paraId="6F820881" w14:textId="77777777" w:rsidR="00122CE3" w:rsidRPr="008304C9" w:rsidRDefault="00122CE3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right" w:pos="9990"/>
        </w:tabs>
        <w:jc w:val="left"/>
        <w:rPr>
          <w:rFonts w:cs="Arial"/>
        </w:rPr>
      </w:pPr>
    </w:p>
    <w:p w14:paraId="6A8D2AA2" w14:textId="77777777" w:rsidR="00122CE3" w:rsidRPr="005D4D50" w:rsidRDefault="00122CE3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right" w:pos="9990"/>
        </w:tabs>
        <w:jc w:val="left"/>
        <w:rPr>
          <w:rFonts w:cs="Arial"/>
          <w:u w:val="single"/>
        </w:rPr>
      </w:pPr>
      <w:r w:rsidRPr="008304C9">
        <w:rPr>
          <w:rFonts w:cs="Arial"/>
        </w:rPr>
        <w:t>City: _____________</w:t>
      </w:r>
      <w:r w:rsidR="00E50676">
        <w:rPr>
          <w:rFonts w:cs="Arial"/>
        </w:rPr>
        <w:t>________________</w:t>
      </w:r>
      <w:r w:rsidRPr="008304C9">
        <w:rPr>
          <w:rFonts w:cs="Arial"/>
        </w:rPr>
        <w:t xml:space="preserve">_____________ State: __________ Zip Code: </w:t>
      </w:r>
      <w:r w:rsidR="005D4D50">
        <w:rPr>
          <w:rFonts w:cs="Arial"/>
          <w:u w:val="single"/>
        </w:rPr>
        <w:tab/>
      </w:r>
    </w:p>
    <w:p w14:paraId="44A966BD" w14:textId="77777777" w:rsidR="00122CE3" w:rsidRPr="008304C9" w:rsidRDefault="00122CE3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right" w:pos="9990"/>
        </w:tabs>
        <w:jc w:val="left"/>
        <w:rPr>
          <w:rFonts w:cs="Arial"/>
        </w:rPr>
      </w:pPr>
    </w:p>
    <w:p w14:paraId="31D72AFD" w14:textId="77777777" w:rsidR="00122CE3" w:rsidRPr="005D4D50" w:rsidRDefault="00122CE3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0"/>
          <w:tab w:val="left" w:pos="3780"/>
          <w:tab w:val="left" w:pos="6480"/>
          <w:tab w:val="left" w:pos="6660"/>
          <w:tab w:val="right" w:pos="9990"/>
        </w:tabs>
        <w:jc w:val="left"/>
        <w:rPr>
          <w:rFonts w:cs="Arial"/>
          <w:u w:val="single"/>
        </w:rPr>
      </w:pPr>
      <w:r w:rsidRPr="008304C9">
        <w:rPr>
          <w:rFonts w:cs="Arial"/>
        </w:rPr>
        <w:t>Telepho</w:t>
      </w:r>
      <w:r w:rsidR="00CB0565">
        <w:rPr>
          <w:rFonts w:cs="Arial"/>
        </w:rPr>
        <w:t>ne: (</w:t>
      </w:r>
      <w:r w:rsidR="00954842">
        <w:rPr>
          <w:rFonts w:cs="Arial"/>
        </w:rPr>
        <w:t>C</w:t>
      </w:r>
      <w:r w:rsidRPr="008304C9">
        <w:rPr>
          <w:rFonts w:cs="Arial"/>
        </w:rPr>
        <w:t>)</w:t>
      </w:r>
      <w:r w:rsidR="00CB0565">
        <w:rPr>
          <w:rFonts w:cs="Arial"/>
        </w:rPr>
        <w:t xml:space="preserve">  </w:t>
      </w:r>
      <w:r w:rsidR="00CB0565">
        <w:rPr>
          <w:rFonts w:cs="Arial"/>
          <w:u w:val="single"/>
        </w:rPr>
        <w:tab/>
      </w:r>
      <w:r w:rsidR="00CB0565">
        <w:rPr>
          <w:rFonts w:cs="Arial"/>
        </w:rPr>
        <w:tab/>
        <w:t xml:space="preserve">(H)  </w:t>
      </w:r>
      <w:r w:rsidR="00CB0565">
        <w:rPr>
          <w:rFonts w:cs="Arial"/>
          <w:u w:val="single"/>
        </w:rPr>
        <w:tab/>
      </w:r>
      <w:r w:rsidR="00CB0565">
        <w:rPr>
          <w:rFonts w:cs="Arial"/>
        </w:rPr>
        <w:tab/>
      </w:r>
      <w:r w:rsidRPr="008304C9">
        <w:rPr>
          <w:rFonts w:cs="Arial"/>
        </w:rPr>
        <w:t>(W)</w:t>
      </w:r>
      <w:r w:rsidR="005D4D50">
        <w:rPr>
          <w:rFonts w:cs="Arial"/>
        </w:rPr>
        <w:t xml:space="preserve">  </w:t>
      </w:r>
      <w:r w:rsidR="005D4D50">
        <w:rPr>
          <w:rFonts w:cs="Arial"/>
          <w:u w:val="single"/>
        </w:rPr>
        <w:tab/>
      </w:r>
    </w:p>
    <w:p w14:paraId="26990CF2" w14:textId="77777777" w:rsidR="00122CE3" w:rsidRDefault="00122CE3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right" w:pos="9990"/>
        </w:tabs>
        <w:jc w:val="left"/>
        <w:rPr>
          <w:rFonts w:cs="Arial"/>
        </w:rPr>
      </w:pPr>
    </w:p>
    <w:p w14:paraId="58925C01" w14:textId="77777777" w:rsidR="00122CE3" w:rsidRPr="008304C9" w:rsidRDefault="00122CE3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right" w:pos="9990"/>
        </w:tabs>
        <w:jc w:val="left"/>
        <w:rPr>
          <w:rFonts w:cs="Arial"/>
        </w:rPr>
      </w:pPr>
      <w:r>
        <w:rPr>
          <w:rFonts w:cs="Arial"/>
        </w:rPr>
        <w:t xml:space="preserve">E-Mail Address: </w:t>
      </w:r>
      <w:r w:rsidR="00CA2665">
        <w:rPr>
          <w:rFonts w:cs="Arial"/>
          <w:u w:val="single"/>
        </w:rPr>
        <w:tab/>
      </w:r>
    </w:p>
    <w:p w14:paraId="01E08622" w14:textId="77777777" w:rsidR="00122CE3" w:rsidRDefault="00122CE3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right" w:pos="9990"/>
        </w:tabs>
        <w:jc w:val="left"/>
        <w:rPr>
          <w:rFonts w:cs="Arial"/>
        </w:rPr>
      </w:pPr>
    </w:p>
    <w:p w14:paraId="1D866BD1" w14:textId="77777777" w:rsidR="00122CE3" w:rsidRPr="00CA2665" w:rsidRDefault="00122CE3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right" w:pos="9990"/>
        </w:tabs>
        <w:jc w:val="left"/>
        <w:rPr>
          <w:rFonts w:cs="Arial"/>
          <w:u w:val="single"/>
        </w:rPr>
      </w:pPr>
      <w:r w:rsidRPr="008304C9">
        <w:rPr>
          <w:rFonts w:cs="Arial"/>
        </w:rPr>
        <w:t xml:space="preserve">Employer: </w:t>
      </w:r>
      <w:r w:rsidR="00CA2665">
        <w:rPr>
          <w:rFonts w:cs="Arial"/>
          <w:u w:val="single"/>
        </w:rPr>
        <w:tab/>
      </w:r>
    </w:p>
    <w:p w14:paraId="48E303E0" w14:textId="77777777" w:rsidR="00122CE3" w:rsidRDefault="00122CE3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right" w:pos="8640"/>
        </w:tabs>
        <w:rPr>
          <w:rFonts w:cs="Arial"/>
        </w:rPr>
      </w:pPr>
    </w:p>
    <w:p w14:paraId="481875C7" w14:textId="77777777" w:rsidR="00954842" w:rsidRDefault="00CA2665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right" w:pos="8640"/>
        </w:tabs>
        <w:rPr>
          <w:rFonts w:cs="Arial"/>
        </w:rPr>
      </w:pPr>
      <w:r>
        <w:rPr>
          <w:rFonts w:cs="Arial"/>
        </w:rPr>
        <w:t xml:space="preserve">Two vehicles may be registered to the permit, however </w:t>
      </w:r>
      <w:r w:rsidRPr="0073141F">
        <w:rPr>
          <w:rFonts w:cs="Arial"/>
          <w:highlight w:val="yellow"/>
        </w:rPr>
        <w:t xml:space="preserve">only one may be parked in </w:t>
      </w:r>
      <w:r w:rsidR="00CB0565" w:rsidRPr="0073141F">
        <w:rPr>
          <w:rFonts w:cs="Arial"/>
          <w:highlight w:val="yellow"/>
        </w:rPr>
        <w:t>the</w:t>
      </w:r>
      <w:r w:rsidRPr="0073141F">
        <w:rPr>
          <w:rFonts w:cs="Arial"/>
          <w:highlight w:val="yellow"/>
        </w:rPr>
        <w:t xml:space="preserve"> permitted </w:t>
      </w:r>
      <w:r w:rsidR="00CB0565" w:rsidRPr="0073141F">
        <w:rPr>
          <w:rFonts w:cs="Arial"/>
          <w:highlight w:val="yellow"/>
        </w:rPr>
        <w:t>area</w:t>
      </w:r>
      <w:r w:rsidRPr="0073141F">
        <w:rPr>
          <w:rFonts w:cs="Arial"/>
          <w:highlight w:val="yellow"/>
        </w:rPr>
        <w:t xml:space="preserve"> at any </w:t>
      </w:r>
      <w:r w:rsidR="00CB0565" w:rsidRPr="0073141F">
        <w:rPr>
          <w:rFonts w:cs="Arial"/>
          <w:highlight w:val="yellow"/>
        </w:rPr>
        <w:t xml:space="preserve">given </w:t>
      </w:r>
      <w:r w:rsidRPr="0073141F">
        <w:rPr>
          <w:rFonts w:cs="Arial"/>
          <w:highlight w:val="yellow"/>
        </w:rPr>
        <w:t>time</w:t>
      </w:r>
      <w:r>
        <w:rPr>
          <w:rFonts w:cs="Arial"/>
        </w:rPr>
        <w:t>.</w:t>
      </w:r>
    </w:p>
    <w:p w14:paraId="6D6B1F1E" w14:textId="77777777" w:rsidR="00CB0565" w:rsidRDefault="00CB0565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40"/>
          <w:tab w:val="left" w:pos="1620"/>
          <w:tab w:val="left" w:pos="2880"/>
          <w:tab w:val="left" w:pos="3060"/>
          <w:tab w:val="left" w:pos="4680"/>
          <w:tab w:val="left" w:pos="4860"/>
          <w:tab w:val="left" w:pos="6840"/>
          <w:tab w:val="left" w:pos="7020"/>
          <w:tab w:val="left" w:pos="8190"/>
          <w:tab w:val="left" w:pos="8370"/>
          <w:tab w:val="left" w:pos="9990"/>
        </w:tabs>
        <w:rPr>
          <w:rFonts w:cs="Arial"/>
        </w:rPr>
      </w:pPr>
    </w:p>
    <w:p w14:paraId="4195BB35" w14:textId="77777777" w:rsidR="00E11008" w:rsidRDefault="00CB0565" w:rsidP="00625999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980"/>
          <w:tab w:val="left" w:pos="2160"/>
          <w:tab w:val="left" w:pos="3420"/>
          <w:tab w:val="left" w:pos="3600"/>
          <w:tab w:val="left" w:pos="3780"/>
          <w:tab w:val="left" w:pos="5760"/>
          <w:tab w:val="left" w:pos="5940"/>
          <w:tab w:val="left" w:pos="8100"/>
          <w:tab w:val="left" w:pos="8280"/>
          <w:tab w:val="left" w:pos="9990"/>
        </w:tabs>
        <w:rPr>
          <w:rFonts w:cs="Arial"/>
          <w:u w:val="single"/>
        </w:rPr>
      </w:pPr>
      <w:r>
        <w:rPr>
          <w:rFonts w:cs="Arial"/>
        </w:rPr>
        <w:t xml:space="preserve">Plate:  </w:t>
      </w:r>
      <w:r>
        <w:rPr>
          <w:rFonts w:cs="Arial"/>
          <w:u w:val="single"/>
        </w:rPr>
        <w:tab/>
      </w:r>
      <w:r>
        <w:rPr>
          <w:rFonts w:cs="Arial"/>
        </w:rPr>
        <w:tab/>
        <w:t xml:space="preserve">State:  </w:t>
      </w:r>
      <w:r>
        <w:rPr>
          <w:rFonts w:cs="Arial"/>
          <w:u w:val="single"/>
        </w:rPr>
        <w:tab/>
      </w:r>
      <w:r>
        <w:rPr>
          <w:rFonts w:cs="Arial"/>
        </w:rPr>
        <w:tab/>
        <w:t xml:space="preserve">Make:  </w:t>
      </w:r>
      <w:r>
        <w:rPr>
          <w:rFonts w:cs="Arial"/>
          <w:u w:val="single"/>
        </w:rPr>
        <w:tab/>
      </w:r>
      <w:r>
        <w:rPr>
          <w:rFonts w:cs="Arial"/>
        </w:rPr>
        <w:tab/>
        <w:t xml:space="preserve">Model:  </w:t>
      </w:r>
      <w:r>
        <w:rPr>
          <w:rFonts w:cs="Arial"/>
          <w:u w:val="single"/>
        </w:rPr>
        <w:tab/>
      </w:r>
      <w:r>
        <w:rPr>
          <w:rFonts w:cs="Arial"/>
        </w:rPr>
        <w:tab/>
        <w:t xml:space="preserve">Color:  </w:t>
      </w:r>
      <w:r>
        <w:rPr>
          <w:rFonts w:cs="Arial"/>
          <w:u w:val="single"/>
        </w:rPr>
        <w:tab/>
      </w:r>
    </w:p>
    <w:p w14:paraId="283BBD18" w14:textId="77777777" w:rsidR="00CB0565" w:rsidRDefault="00CB0565" w:rsidP="00625999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980"/>
          <w:tab w:val="left" w:pos="2160"/>
          <w:tab w:val="left" w:pos="3420"/>
          <w:tab w:val="left" w:pos="3600"/>
          <w:tab w:val="left" w:pos="3780"/>
          <w:tab w:val="left" w:pos="5760"/>
          <w:tab w:val="left" w:pos="5940"/>
          <w:tab w:val="left" w:pos="8100"/>
          <w:tab w:val="left" w:pos="8280"/>
          <w:tab w:val="left" w:pos="9990"/>
        </w:tabs>
        <w:rPr>
          <w:rFonts w:cs="Arial"/>
          <w:u w:val="single"/>
        </w:rPr>
      </w:pPr>
    </w:p>
    <w:p w14:paraId="16D1F738" w14:textId="77777777" w:rsidR="00CB0565" w:rsidRPr="00CB0565" w:rsidRDefault="00CB0565" w:rsidP="00625999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980"/>
          <w:tab w:val="left" w:pos="2160"/>
          <w:tab w:val="left" w:pos="3420"/>
          <w:tab w:val="left" w:pos="3600"/>
          <w:tab w:val="left" w:pos="3780"/>
          <w:tab w:val="left" w:pos="5760"/>
          <w:tab w:val="left" w:pos="5940"/>
          <w:tab w:val="left" w:pos="8100"/>
          <w:tab w:val="left" w:pos="8280"/>
          <w:tab w:val="left" w:pos="9990"/>
        </w:tabs>
        <w:rPr>
          <w:rFonts w:cs="Arial"/>
          <w:u w:val="single"/>
        </w:rPr>
      </w:pPr>
      <w:r>
        <w:rPr>
          <w:rFonts w:cs="Arial"/>
        </w:rPr>
        <w:t xml:space="preserve">Plate:  </w:t>
      </w:r>
      <w:r>
        <w:rPr>
          <w:rFonts w:cs="Arial"/>
          <w:u w:val="single"/>
        </w:rPr>
        <w:tab/>
      </w:r>
      <w:r>
        <w:rPr>
          <w:rFonts w:cs="Arial"/>
        </w:rPr>
        <w:tab/>
        <w:t xml:space="preserve">State:  </w:t>
      </w:r>
      <w:r>
        <w:rPr>
          <w:rFonts w:cs="Arial"/>
          <w:u w:val="single"/>
        </w:rPr>
        <w:tab/>
      </w:r>
      <w:r>
        <w:rPr>
          <w:rFonts w:cs="Arial"/>
        </w:rPr>
        <w:tab/>
        <w:t xml:space="preserve">Make:  </w:t>
      </w:r>
      <w:r>
        <w:rPr>
          <w:rFonts w:cs="Arial"/>
          <w:u w:val="single"/>
        </w:rPr>
        <w:tab/>
      </w:r>
      <w:r>
        <w:rPr>
          <w:rFonts w:cs="Arial"/>
        </w:rPr>
        <w:tab/>
        <w:t xml:space="preserve">Model:  </w:t>
      </w:r>
      <w:r>
        <w:rPr>
          <w:rFonts w:cs="Arial"/>
          <w:u w:val="single"/>
        </w:rPr>
        <w:tab/>
      </w:r>
      <w:r>
        <w:rPr>
          <w:rFonts w:cs="Arial"/>
        </w:rPr>
        <w:tab/>
        <w:t xml:space="preserve">Color:  </w:t>
      </w:r>
      <w:r>
        <w:rPr>
          <w:rFonts w:cs="Arial"/>
          <w:u w:val="single"/>
        </w:rPr>
        <w:tab/>
      </w:r>
    </w:p>
    <w:p w14:paraId="1005ED59" w14:textId="77777777" w:rsidR="00CB0565" w:rsidRPr="00CB0565" w:rsidRDefault="00CB0565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40"/>
          <w:tab w:val="left" w:pos="1620"/>
          <w:tab w:val="left" w:pos="2880"/>
          <w:tab w:val="left" w:pos="3060"/>
          <w:tab w:val="left" w:pos="4680"/>
          <w:tab w:val="left" w:pos="4860"/>
          <w:tab w:val="left" w:pos="6840"/>
          <w:tab w:val="left" w:pos="7020"/>
          <w:tab w:val="left" w:pos="8190"/>
          <w:tab w:val="left" w:pos="8370"/>
          <w:tab w:val="left" w:pos="9990"/>
        </w:tabs>
        <w:rPr>
          <w:rFonts w:cs="Arial"/>
          <w:u w:val="single"/>
        </w:rPr>
      </w:pPr>
    </w:p>
    <w:p w14:paraId="4E6F262E" w14:textId="77777777" w:rsidR="00954842" w:rsidRDefault="00954842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</w:rPr>
      </w:pPr>
    </w:p>
    <w:p w14:paraId="19188B0E" w14:textId="77777777" w:rsidR="008C0C51" w:rsidRPr="008304C9" w:rsidRDefault="008C0C51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</w:rPr>
      </w:pPr>
      <w:r>
        <w:rPr>
          <w:rFonts w:cs="Arial"/>
        </w:rPr>
        <w:t>Please initial and sign:</w:t>
      </w:r>
    </w:p>
    <w:p w14:paraId="5D9B517B" w14:textId="77777777" w:rsidR="00122CE3" w:rsidRDefault="00122CE3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</w:rPr>
      </w:pPr>
    </w:p>
    <w:p w14:paraId="2A91BAC5" w14:textId="77777777" w:rsidR="00E11008" w:rsidRDefault="00E11008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</w:rPr>
      </w:pPr>
      <w:r>
        <w:rPr>
          <w:rFonts w:cs="Arial"/>
        </w:rPr>
        <w:t>__</w:t>
      </w:r>
      <w:r w:rsidR="008C0C51">
        <w:rPr>
          <w:rFonts w:cs="Arial"/>
        </w:rPr>
        <w:t>__</w:t>
      </w:r>
      <w:r>
        <w:rPr>
          <w:rFonts w:cs="Arial"/>
        </w:rPr>
        <w:t xml:space="preserve">_ I </w:t>
      </w:r>
      <w:r w:rsidR="004B348D">
        <w:rPr>
          <w:rFonts w:cs="Arial"/>
        </w:rPr>
        <w:t xml:space="preserve">have read the attached information and </w:t>
      </w:r>
      <w:r>
        <w:rPr>
          <w:rFonts w:cs="Arial"/>
        </w:rPr>
        <w:t>understand</w:t>
      </w:r>
      <w:r w:rsidR="001B62C5">
        <w:rPr>
          <w:rFonts w:cs="Arial"/>
        </w:rPr>
        <w:t xml:space="preserve"> </w:t>
      </w:r>
      <w:r w:rsidR="008C0C51">
        <w:rPr>
          <w:rFonts w:cs="Arial"/>
        </w:rPr>
        <w:t>that I may not always be able to access a</w:t>
      </w:r>
      <w:r w:rsidR="00E965D8">
        <w:rPr>
          <w:rFonts w:cs="Arial"/>
        </w:rPr>
        <w:t xml:space="preserve"> parking</w:t>
      </w:r>
      <w:r w:rsidR="008C0C51">
        <w:rPr>
          <w:rFonts w:cs="Arial"/>
        </w:rPr>
        <w:t xml:space="preserve"> space</w:t>
      </w:r>
      <w:r w:rsidR="001B62C5">
        <w:rPr>
          <w:rFonts w:cs="Arial"/>
        </w:rPr>
        <w:t>.</w:t>
      </w:r>
      <w:r w:rsidR="008C0C51">
        <w:rPr>
          <w:rFonts w:cs="Arial"/>
        </w:rPr>
        <w:t xml:space="preserve"> </w:t>
      </w:r>
      <w:r w:rsidR="001B62C5">
        <w:rPr>
          <w:rFonts w:cs="Arial"/>
        </w:rPr>
        <w:t xml:space="preserve"> I further understand </w:t>
      </w:r>
      <w:r w:rsidR="008C0C51">
        <w:rPr>
          <w:rFonts w:cs="Arial"/>
        </w:rPr>
        <w:t xml:space="preserve">that </w:t>
      </w:r>
      <w:r w:rsidR="0073141F">
        <w:rPr>
          <w:rFonts w:cs="Arial"/>
        </w:rPr>
        <w:t xml:space="preserve">all Town of Hanover Parking Ordinance rules apply and that </w:t>
      </w:r>
      <w:r w:rsidR="008C0C51">
        <w:rPr>
          <w:rFonts w:cs="Arial"/>
        </w:rPr>
        <w:t xml:space="preserve">parking outside of designated parking areas for </w:t>
      </w:r>
      <w:r w:rsidR="0073141F">
        <w:rPr>
          <w:rFonts w:cs="Arial"/>
        </w:rPr>
        <w:t xml:space="preserve">Hovey / Lebanon Permits </w:t>
      </w:r>
      <w:r w:rsidR="001B62C5">
        <w:rPr>
          <w:rFonts w:cs="Arial"/>
        </w:rPr>
        <w:t xml:space="preserve">or failing to display the permit </w:t>
      </w:r>
      <w:r w:rsidR="008C0C51">
        <w:rPr>
          <w:rFonts w:cs="Arial"/>
        </w:rPr>
        <w:t>will result in enforcem</w:t>
      </w:r>
      <w:r w:rsidR="005E0F25">
        <w:rPr>
          <w:rFonts w:cs="Arial"/>
        </w:rPr>
        <w:t>ent action.</w:t>
      </w:r>
    </w:p>
    <w:p w14:paraId="33B6DE4D" w14:textId="77777777" w:rsidR="00122CE3" w:rsidRDefault="00122CE3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</w:rPr>
      </w:pPr>
    </w:p>
    <w:p w14:paraId="097AF56F" w14:textId="77777777" w:rsidR="008C0C51" w:rsidRDefault="008C0C51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</w:rPr>
      </w:pPr>
    </w:p>
    <w:p w14:paraId="4D266569" w14:textId="77777777" w:rsidR="00CB0565" w:rsidRDefault="008C0C51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</w:rPr>
      </w:pPr>
      <w:r>
        <w:rPr>
          <w:rFonts w:cs="Arial"/>
        </w:rPr>
        <w:t xml:space="preserve">________________________________________  </w:t>
      </w:r>
      <w:r>
        <w:rPr>
          <w:rFonts w:cs="Arial"/>
        </w:rPr>
        <w:tab/>
        <w:t>______________________________</w:t>
      </w:r>
    </w:p>
    <w:p w14:paraId="550D4EED" w14:textId="77777777" w:rsidR="00CB0565" w:rsidRPr="00CB0565" w:rsidRDefault="008C0C51" w:rsidP="0073141F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</w:rPr>
      </w:pPr>
      <w:r>
        <w:rPr>
          <w:rFonts w:cs="Arial"/>
        </w:rPr>
        <w:t>Signature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Date</w:t>
      </w:r>
    </w:p>
    <w:sectPr w:rsidR="00CB0565" w:rsidRPr="00CB0565" w:rsidSect="00CB0565">
      <w:type w:val="continuous"/>
      <w:pgSz w:w="12240" w:h="15840" w:code="1"/>
      <w:pgMar w:top="1080" w:right="1080" w:bottom="1080" w:left="1080" w:header="965" w:footer="965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E9F7F" w14:textId="77777777" w:rsidR="00F05629" w:rsidRDefault="00F05629">
      <w:r>
        <w:separator/>
      </w:r>
    </w:p>
  </w:endnote>
  <w:endnote w:type="continuationSeparator" w:id="0">
    <w:p w14:paraId="2511F22A" w14:textId="77777777" w:rsidR="00F05629" w:rsidRDefault="00F05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98592" w14:textId="77777777" w:rsidR="00F05629" w:rsidRDefault="00F05629">
      <w:r>
        <w:separator/>
      </w:r>
    </w:p>
  </w:footnote>
  <w:footnote w:type="continuationSeparator" w:id="0">
    <w:p w14:paraId="0857B512" w14:textId="77777777" w:rsidR="00F05629" w:rsidRDefault="00F05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46017"/>
    <w:multiLevelType w:val="hybridMultilevel"/>
    <w:tmpl w:val="24287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C3E9E"/>
    <w:multiLevelType w:val="singleLevel"/>
    <w:tmpl w:val="37E252A4"/>
    <w:lvl w:ilvl="0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B063B98"/>
    <w:multiLevelType w:val="hybridMultilevel"/>
    <w:tmpl w:val="D3FC2AA8"/>
    <w:lvl w:ilvl="0" w:tplc="19764C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55BB6"/>
    <w:multiLevelType w:val="hybridMultilevel"/>
    <w:tmpl w:val="EBE2EB5E"/>
    <w:lvl w:ilvl="0" w:tplc="5D38AE5E">
      <w:start w:val="2018"/>
      <w:numFmt w:val="decimal"/>
      <w:lvlText w:val="%1"/>
      <w:lvlJc w:val="left"/>
      <w:pPr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230FF8"/>
    <w:multiLevelType w:val="singleLevel"/>
    <w:tmpl w:val="CA8A963A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60" w:hanging="360"/>
      </w:pPr>
    </w:lvl>
  </w:abstractNum>
  <w:num w:numId="1" w16cid:durableId="1961574307">
    <w:abstractNumId w:val="1"/>
  </w:num>
  <w:num w:numId="2" w16cid:durableId="1662536777">
    <w:abstractNumId w:val="4"/>
  </w:num>
  <w:num w:numId="3" w16cid:durableId="1865240593">
    <w:abstractNumId w:val="2"/>
  </w:num>
  <w:num w:numId="4" w16cid:durableId="215630931">
    <w:abstractNumId w:val="0"/>
  </w:num>
  <w:num w:numId="5" w16cid:durableId="18257825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505"/>
    <w:rsid w:val="00000339"/>
    <w:rsid w:val="00022924"/>
    <w:rsid w:val="00034F4A"/>
    <w:rsid w:val="00061283"/>
    <w:rsid w:val="00063FA9"/>
    <w:rsid w:val="00070F83"/>
    <w:rsid w:val="00076D61"/>
    <w:rsid w:val="000942C8"/>
    <w:rsid w:val="000E7C7B"/>
    <w:rsid w:val="00122CE3"/>
    <w:rsid w:val="00123DB9"/>
    <w:rsid w:val="0013743A"/>
    <w:rsid w:val="00141FA5"/>
    <w:rsid w:val="0014697C"/>
    <w:rsid w:val="00151380"/>
    <w:rsid w:val="00185D95"/>
    <w:rsid w:val="001A13AA"/>
    <w:rsid w:val="001B59CC"/>
    <w:rsid w:val="001B62C5"/>
    <w:rsid w:val="001C752A"/>
    <w:rsid w:val="00204D40"/>
    <w:rsid w:val="002153BC"/>
    <w:rsid w:val="00216F37"/>
    <w:rsid w:val="00216FF2"/>
    <w:rsid w:val="00233FE4"/>
    <w:rsid w:val="00252049"/>
    <w:rsid w:val="002551CA"/>
    <w:rsid w:val="0025584A"/>
    <w:rsid w:val="00266645"/>
    <w:rsid w:val="00293A26"/>
    <w:rsid w:val="002B14F1"/>
    <w:rsid w:val="002D042F"/>
    <w:rsid w:val="002E2ACB"/>
    <w:rsid w:val="002F2090"/>
    <w:rsid w:val="002F3478"/>
    <w:rsid w:val="003372B2"/>
    <w:rsid w:val="00346C68"/>
    <w:rsid w:val="00351B63"/>
    <w:rsid w:val="00352736"/>
    <w:rsid w:val="00361C51"/>
    <w:rsid w:val="003625E3"/>
    <w:rsid w:val="003D6316"/>
    <w:rsid w:val="003E5D9A"/>
    <w:rsid w:val="003F0B5B"/>
    <w:rsid w:val="00426060"/>
    <w:rsid w:val="00457C66"/>
    <w:rsid w:val="004673C5"/>
    <w:rsid w:val="00491BE7"/>
    <w:rsid w:val="004A1EC9"/>
    <w:rsid w:val="004B348D"/>
    <w:rsid w:val="004D7D5E"/>
    <w:rsid w:val="004E4C8A"/>
    <w:rsid w:val="004F0E28"/>
    <w:rsid w:val="00507D49"/>
    <w:rsid w:val="00516080"/>
    <w:rsid w:val="005343C4"/>
    <w:rsid w:val="005440ED"/>
    <w:rsid w:val="00551FEE"/>
    <w:rsid w:val="00554A3D"/>
    <w:rsid w:val="005566AA"/>
    <w:rsid w:val="005A53A7"/>
    <w:rsid w:val="005A5628"/>
    <w:rsid w:val="005C7E84"/>
    <w:rsid w:val="005D4D50"/>
    <w:rsid w:val="005D51C8"/>
    <w:rsid w:val="005E0F25"/>
    <w:rsid w:val="005F2C55"/>
    <w:rsid w:val="005F4E03"/>
    <w:rsid w:val="006208A1"/>
    <w:rsid w:val="006219EF"/>
    <w:rsid w:val="00625999"/>
    <w:rsid w:val="00633505"/>
    <w:rsid w:val="00641D72"/>
    <w:rsid w:val="00677FD5"/>
    <w:rsid w:val="00693BBA"/>
    <w:rsid w:val="006F7FE0"/>
    <w:rsid w:val="007008B7"/>
    <w:rsid w:val="0070362D"/>
    <w:rsid w:val="00714208"/>
    <w:rsid w:val="0073141F"/>
    <w:rsid w:val="00734A86"/>
    <w:rsid w:val="007C65EA"/>
    <w:rsid w:val="007D455B"/>
    <w:rsid w:val="007F1101"/>
    <w:rsid w:val="00815C8A"/>
    <w:rsid w:val="0083660B"/>
    <w:rsid w:val="00854461"/>
    <w:rsid w:val="0085606A"/>
    <w:rsid w:val="00860E50"/>
    <w:rsid w:val="008640A1"/>
    <w:rsid w:val="00882734"/>
    <w:rsid w:val="008A7E5C"/>
    <w:rsid w:val="008B0CD9"/>
    <w:rsid w:val="008B770B"/>
    <w:rsid w:val="008C0C51"/>
    <w:rsid w:val="00930786"/>
    <w:rsid w:val="00931210"/>
    <w:rsid w:val="009536BE"/>
    <w:rsid w:val="00953CBE"/>
    <w:rsid w:val="00954842"/>
    <w:rsid w:val="0098469B"/>
    <w:rsid w:val="0099307B"/>
    <w:rsid w:val="009B67A0"/>
    <w:rsid w:val="009B6CDE"/>
    <w:rsid w:val="009D269E"/>
    <w:rsid w:val="00A11A64"/>
    <w:rsid w:val="00A20040"/>
    <w:rsid w:val="00A60232"/>
    <w:rsid w:val="00A826EF"/>
    <w:rsid w:val="00AA1A46"/>
    <w:rsid w:val="00AE09BB"/>
    <w:rsid w:val="00AE3302"/>
    <w:rsid w:val="00AF0DD7"/>
    <w:rsid w:val="00B2169F"/>
    <w:rsid w:val="00B43766"/>
    <w:rsid w:val="00B4650C"/>
    <w:rsid w:val="00B61AF0"/>
    <w:rsid w:val="00B661F3"/>
    <w:rsid w:val="00B71F1A"/>
    <w:rsid w:val="00B82554"/>
    <w:rsid w:val="00B97548"/>
    <w:rsid w:val="00B97D95"/>
    <w:rsid w:val="00BA3D65"/>
    <w:rsid w:val="00BF1CAC"/>
    <w:rsid w:val="00BF2ABF"/>
    <w:rsid w:val="00C01265"/>
    <w:rsid w:val="00C05DCB"/>
    <w:rsid w:val="00C20275"/>
    <w:rsid w:val="00C30963"/>
    <w:rsid w:val="00C33B1E"/>
    <w:rsid w:val="00C4046D"/>
    <w:rsid w:val="00C43ABE"/>
    <w:rsid w:val="00C448E3"/>
    <w:rsid w:val="00C529D6"/>
    <w:rsid w:val="00C63FB4"/>
    <w:rsid w:val="00C77482"/>
    <w:rsid w:val="00C83588"/>
    <w:rsid w:val="00CA2665"/>
    <w:rsid w:val="00CB0565"/>
    <w:rsid w:val="00CB60D7"/>
    <w:rsid w:val="00CB6A21"/>
    <w:rsid w:val="00D016BC"/>
    <w:rsid w:val="00D12232"/>
    <w:rsid w:val="00D70825"/>
    <w:rsid w:val="00D84946"/>
    <w:rsid w:val="00DA39FC"/>
    <w:rsid w:val="00DA3E0A"/>
    <w:rsid w:val="00DB4CA2"/>
    <w:rsid w:val="00DC2A5F"/>
    <w:rsid w:val="00DD1E1A"/>
    <w:rsid w:val="00DF5E56"/>
    <w:rsid w:val="00E04FCA"/>
    <w:rsid w:val="00E05C05"/>
    <w:rsid w:val="00E11008"/>
    <w:rsid w:val="00E40547"/>
    <w:rsid w:val="00E50676"/>
    <w:rsid w:val="00E64035"/>
    <w:rsid w:val="00E965D8"/>
    <w:rsid w:val="00EE205A"/>
    <w:rsid w:val="00EE4E87"/>
    <w:rsid w:val="00F05629"/>
    <w:rsid w:val="00F17AA6"/>
    <w:rsid w:val="00F17C40"/>
    <w:rsid w:val="00F24071"/>
    <w:rsid w:val="00F37A18"/>
    <w:rsid w:val="00F43665"/>
    <w:rsid w:val="00F44A15"/>
    <w:rsid w:val="00F532B0"/>
    <w:rsid w:val="00F62D95"/>
    <w:rsid w:val="00F76ECD"/>
    <w:rsid w:val="00FA0461"/>
    <w:rsid w:val="00FA5D98"/>
    <w:rsid w:val="00FB0736"/>
    <w:rsid w:val="00FF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18433"/>
    <o:shapelayout v:ext="edit">
      <o:idmap v:ext="edit" data="1"/>
    </o:shapelayout>
  </w:shapeDefaults>
  <w:decimalSymbol w:val="."/>
  <w:listSeparator w:val=","/>
  <w14:docId w14:val="2B731342"/>
  <w15:docId w15:val="{B0C7EA35-D403-4D34-86BB-2A1411243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16BC"/>
    <w:pPr>
      <w:jc w:val="both"/>
    </w:pPr>
    <w:rPr>
      <w:rFonts w:ascii="Arial" w:hAnsi="Arial"/>
      <w:spacing w:val="-5"/>
    </w:rPr>
  </w:style>
  <w:style w:type="paragraph" w:styleId="Heading1">
    <w:name w:val="heading 1"/>
    <w:basedOn w:val="HeadingBase"/>
    <w:next w:val="BodyText"/>
    <w:qFormat/>
    <w:rsid w:val="00D016BC"/>
    <w:pPr>
      <w:spacing w:after="220"/>
      <w:jc w:val="left"/>
      <w:outlineLvl w:val="0"/>
    </w:pPr>
  </w:style>
  <w:style w:type="paragraph" w:styleId="Heading2">
    <w:name w:val="heading 2"/>
    <w:basedOn w:val="HeadingBase"/>
    <w:next w:val="BodyText"/>
    <w:qFormat/>
    <w:rsid w:val="00D016BC"/>
    <w:pPr>
      <w:jc w:val="left"/>
      <w:outlineLvl w:val="1"/>
    </w:pPr>
    <w:rPr>
      <w:sz w:val="18"/>
    </w:rPr>
  </w:style>
  <w:style w:type="paragraph" w:styleId="Heading3">
    <w:name w:val="heading 3"/>
    <w:basedOn w:val="HeadingBase"/>
    <w:next w:val="BodyText"/>
    <w:qFormat/>
    <w:rsid w:val="00D016BC"/>
    <w:pPr>
      <w:spacing w:after="220"/>
      <w:jc w:val="left"/>
      <w:outlineLvl w:val="2"/>
    </w:pPr>
    <w:rPr>
      <w:rFonts w:ascii="Arial" w:hAnsi="Arial"/>
      <w:sz w:val="22"/>
    </w:rPr>
  </w:style>
  <w:style w:type="paragraph" w:styleId="Heading4">
    <w:name w:val="heading 4"/>
    <w:basedOn w:val="HeadingBase"/>
    <w:next w:val="BodyText"/>
    <w:qFormat/>
    <w:rsid w:val="00D016BC"/>
    <w:pPr>
      <w:ind w:left="360"/>
      <w:outlineLvl w:val="3"/>
    </w:pPr>
    <w:rPr>
      <w:spacing w:val="-5"/>
      <w:sz w:val="18"/>
    </w:rPr>
  </w:style>
  <w:style w:type="paragraph" w:styleId="Heading5">
    <w:name w:val="heading 5"/>
    <w:basedOn w:val="HeadingBase"/>
    <w:next w:val="BodyText"/>
    <w:qFormat/>
    <w:rsid w:val="00D016BC"/>
    <w:pPr>
      <w:ind w:left="720"/>
      <w:outlineLvl w:val="4"/>
    </w:pPr>
    <w:rPr>
      <w:spacing w:val="-5"/>
      <w:sz w:val="18"/>
    </w:rPr>
  </w:style>
  <w:style w:type="paragraph" w:styleId="Heading6">
    <w:name w:val="heading 6"/>
    <w:basedOn w:val="HeadingBase"/>
    <w:next w:val="BodyText"/>
    <w:qFormat/>
    <w:rsid w:val="00D016BC"/>
    <w:pPr>
      <w:ind w:left="1080"/>
      <w:outlineLvl w:val="5"/>
    </w:pPr>
    <w:rPr>
      <w:spacing w:val="-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tentionLine">
    <w:name w:val="Attention Line"/>
    <w:basedOn w:val="Normal"/>
    <w:next w:val="Salutation"/>
    <w:rsid w:val="00D016BC"/>
    <w:pPr>
      <w:spacing w:before="220" w:after="220" w:line="220" w:lineRule="atLeast"/>
    </w:pPr>
  </w:style>
  <w:style w:type="paragraph" w:styleId="Salutation">
    <w:name w:val="Salutation"/>
    <w:basedOn w:val="Normal"/>
    <w:next w:val="SubjectLine"/>
    <w:rsid w:val="00D016BC"/>
    <w:pPr>
      <w:spacing w:before="220" w:after="220" w:line="220" w:lineRule="atLeast"/>
      <w:jc w:val="left"/>
    </w:pPr>
  </w:style>
  <w:style w:type="paragraph" w:styleId="BodyText">
    <w:name w:val="Body Text"/>
    <w:basedOn w:val="Normal"/>
    <w:rsid w:val="00D016BC"/>
    <w:pPr>
      <w:spacing w:after="220" w:line="220" w:lineRule="atLeast"/>
    </w:pPr>
  </w:style>
  <w:style w:type="paragraph" w:customStyle="1" w:styleId="CcList">
    <w:name w:val="Cc List"/>
    <w:basedOn w:val="Normal"/>
    <w:rsid w:val="00D016BC"/>
    <w:pPr>
      <w:keepLines/>
      <w:spacing w:line="220" w:lineRule="atLeast"/>
      <w:ind w:left="360" w:hanging="360"/>
    </w:pPr>
  </w:style>
  <w:style w:type="paragraph" w:styleId="Closing">
    <w:name w:val="Closing"/>
    <w:basedOn w:val="Normal"/>
    <w:next w:val="Signature"/>
    <w:rsid w:val="00D016BC"/>
    <w:pPr>
      <w:keepNext/>
      <w:spacing w:after="60" w:line="220" w:lineRule="atLeast"/>
    </w:pPr>
  </w:style>
  <w:style w:type="paragraph" w:styleId="Signature">
    <w:name w:val="Signature"/>
    <w:basedOn w:val="Normal"/>
    <w:next w:val="SignatureJobTitle"/>
    <w:rsid w:val="00D016BC"/>
    <w:pPr>
      <w:keepNext/>
      <w:spacing w:before="880" w:line="220" w:lineRule="atLeast"/>
      <w:jc w:val="left"/>
    </w:pPr>
  </w:style>
  <w:style w:type="paragraph" w:customStyle="1" w:styleId="CompanyName">
    <w:name w:val="Company Name"/>
    <w:basedOn w:val="Normal"/>
    <w:rsid w:val="00D016BC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Date">
    <w:name w:val="Date"/>
    <w:basedOn w:val="Normal"/>
    <w:next w:val="InsideAddressName"/>
    <w:rsid w:val="00D016BC"/>
    <w:pPr>
      <w:spacing w:after="220" w:line="220" w:lineRule="atLeast"/>
    </w:pPr>
  </w:style>
  <w:style w:type="character" w:styleId="Emphasis">
    <w:name w:val="Emphasis"/>
    <w:qFormat/>
    <w:rsid w:val="00D016BC"/>
    <w:rPr>
      <w:rFonts w:ascii="Arial Black" w:hAnsi="Arial Black"/>
      <w:sz w:val="18"/>
    </w:rPr>
  </w:style>
  <w:style w:type="paragraph" w:customStyle="1" w:styleId="Enclosure">
    <w:name w:val="Enclosure"/>
    <w:basedOn w:val="Normal"/>
    <w:next w:val="CcList"/>
    <w:rsid w:val="00D016BC"/>
    <w:pPr>
      <w:keepNext/>
      <w:keepLines/>
      <w:spacing w:after="220" w:line="220" w:lineRule="atLeast"/>
    </w:pPr>
  </w:style>
  <w:style w:type="paragraph" w:customStyle="1" w:styleId="HeadingBase">
    <w:name w:val="Heading Base"/>
    <w:basedOn w:val="Normal"/>
    <w:next w:val="BodyText"/>
    <w:rsid w:val="00D016BC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InsideAddress">
    <w:name w:val="Inside Address"/>
    <w:basedOn w:val="Normal"/>
    <w:rsid w:val="00D016BC"/>
    <w:pPr>
      <w:spacing w:line="220" w:lineRule="atLeast"/>
    </w:pPr>
  </w:style>
  <w:style w:type="paragraph" w:customStyle="1" w:styleId="InsideAddressName">
    <w:name w:val="Inside Address Name"/>
    <w:basedOn w:val="InsideAddress"/>
    <w:next w:val="InsideAddress"/>
    <w:rsid w:val="00D016BC"/>
    <w:pPr>
      <w:spacing w:before="220"/>
    </w:pPr>
  </w:style>
  <w:style w:type="paragraph" w:customStyle="1" w:styleId="MailingInstructions">
    <w:name w:val="Mailing Instructions"/>
    <w:basedOn w:val="Normal"/>
    <w:next w:val="InsideAddressName"/>
    <w:rsid w:val="00D016BC"/>
    <w:pPr>
      <w:spacing w:after="220" w:line="220" w:lineRule="atLeast"/>
    </w:pPr>
    <w:rPr>
      <w:caps/>
    </w:rPr>
  </w:style>
  <w:style w:type="paragraph" w:customStyle="1" w:styleId="ReferenceInitials">
    <w:name w:val="Reference Initials"/>
    <w:basedOn w:val="Normal"/>
    <w:next w:val="Enclosure"/>
    <w:rsid w:val="00D016BC"/>
    <w:pPr>
      <w:keepNext/>
      <w:keepLines/>
      <w:spacing w:before="220" w:line="220" w:lineRule="atLeast"/>
    </w:pPr>
  </w:style>
  <w:style w:type="paragraph" w:customStyle="1" w:styleId="ReferenceLine">
    <w:name w:val="Reference Line"/>
    <w:basedOn w:val="Normal"/>
    <w:next w:val="MailingInstructions"/>
    <w:rsid w:val="00D016BC"/>
    <w:pPr>
      <w:spacing w:after="220" w:line="220" w:lineRule="atLeast"/>
      <w:jc w:val="left"/>
    </w:pPr>
  </w:style>
  <w:style w:type="paragraph" w:customStyle="1" w:styleId="ReturnAddress">
    <w:name w:val="Return Address"/>
    <w:basedOn w:val="Normal"/>
    <w:rsid w:val="00D016BC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SignatureCompany">
    <w:name w:val="Signature Company"/>
    <w:basedOn w:val="Signature"/>
    <w:next w:val="ReferenceInitials"/>
    <w:rsid w:val="00D016BC"/>
    <w:pPr>
      <w:spacing w:before="0"/>
    </w:pPr>
  </w:style>
  <w:style w:type="paragraph" w:customStyle="1" w:styleId="SignatureJobTitle">
    <w:name w:val="Signature Job Title"/>
    <w:basedOn w:val="Signature"/>
    <w:next w:val="SignatureCompany"/>
    <w:rsid w:val="00D016BC"/>
    <w:pPr>
      <w:spacing w:before="0"/>
    </w:pPr>
  </w:style>
  <w:style w:type="character" w:customStyle="1" w:styleId="Slogan">
    <w:name w:val="Slogan"/>
    <w:basedOn w:val="DefaultParagraphFont"/>
    <w:rsid w:val="00D016BC"/>
    <w:rPr>
      <w:rFonts w:ascii="Arial Black" w:hAnsi="Arial Black"/>
      <w:sz w:val="18"/>
    </w:rPr>
  </w:style>
  <w:style w:type="paragraph" w:customStyle="1" w:styleId="SubjectLine">
    <w:name w:val="Subject Line"/>
    <w:basedOn w:val="Normal"/>
    <w:next w:val="BodyText"/>
    <w:rsid w:val="00D016BC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Header">
    <w:name w:val="header"/>
    <w:basedOn w:val="Normal"/>
    <w:rsid w:val="00D016B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16B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448E3"/>
    <w:rPr>
      <w:rFonts w:ascii="Tahoma" w:hAnsi="Tahoma" w:cs="Tahoma"/>
      <w:sz w:val="16"/>
      <w:szCs w:val="16"/>
    </w:rPr>
  </w:style>
  <w:style w:type="paragraph" w:styleId="List">
    <w:name w:val="List"/>
    <w:basedOn w:val="BodyText"/>
    <w:rsid w:val="00D016BC"/>
    <w:pPr>
      <w:ind w:left="360" w:hanging="360"/>
    </w:pPr>
  </w:style>
  <w:style w:type="paragraph" w:styleId="ListBullet">
    <w:name w:val="List Bullet"/>
    <w:basedOn w:val="List"/>
    <w:autoRedefine/>
    <w:rsid w:val="00D016BC"/>
    <w:pPr>
      <w:numPr>
        <w:numId w:val="1"/>
      </w:numPr>
    </w:pPr>
  </w:style>
  <w:style w:type="paragraph" w:styleId="ListNumber">
    <w:name w:val="List Number"/>
    <w:basedOn w:val="BodyText"/>
    <w:rsid w:val="00D016BC"/>
    <w:pPr>
      <w:numPr>
        <w:numId w:val="2"/>
      </w:numPr>
    </w:pPr>
  </w:style>
  <w:style w:type="character" w:customStyle="1" w:styleId="BalloonTextChar">
    <w:name w:val="Balloon Text Char"/>
    <w:basedOn w:val="DefaultParagraphFont"/>
    <w:link w:val="BalloonText"/>
    <w:rsid w:val="00C448E3"/>
    <w:rPr>
      <w:rFonts w:ascii="Tahoma" w:hAnsi="Tahoma" w:cs="Tahoma"/>
      <w:spacing w:val="-5"/>
      <w:sz w:val="16"/>
      <w:szCs w:val="16"/>
    </w:rPr>
  </w:style>
  <w:style w:type="paragraph" w:styleId="NoSpacing">
    <w:name w:val="No Spacing"/>
    <w:uiPriority w:val="1"/>
    <w:qFormat/>
    <w:rsid w:val="005440ED"/>
    <w:pPr>
      <w:jc w:val="both"/>
    </w:pPr>
    <w:rPr>
      <w:rFonts w:ascii="Arial" w:hAnsi="Arial"/>
      <w:spacing w:val="-5"/>
    </w:rPr>
  </w:style>
  <w:style w:type="paragraph" w:styleId="ListParagraph">
    <w:name w:val="List Paragraph"/>
    <w:basedOn w:val="Normal"/>
    <w:uiPriority w:val="34"/>
    <w:qFormat/>
    <w:rsid w:val="0073141F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pacing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314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4E03"/>
    <w:rPr>
      <w:color w:val="808080"/>
      <w:shd w:val="clear" w:color="auto" w:fill="E6E6E6"/>
    </w:rPr>
  </w:style>
  <w:style w:type="character" w:styleId="LineNumber">
    <w:name w:val="line number"/>
    <w:basedOn w:val="DefaultParagraphFont"/>
    <w:semiHidden/>
    <w:unhideWhenUsed/>
    <w:rsid w:val="00B97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arking@hanovernh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hanovernh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rking.hanovernh.org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Professional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C33E4-6C83-4BF2-B17A-81F8FE40A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Professional Letter</Template>
  <TotalTime>1</TotalTime>
  <Pages>2</Pages>
  <Words>515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Professional Letter</vt:lpstr>
    </vt:vector>
  </TitlesOfParts>
  <Company>Hewlett-Packard Company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 Letter</dc:title>
  <dc:creator>Patrick O'Neill</dc:creator>
  <cp:lastModifiedBy>Eric Hudson</cp:lastModifiedBy>
  <cp:revision>2</cp:revision>
  <cp:lastPrinted>2023-11-01T15:42:00Z</cp:lastPrinted>
  <dcterms:created xsi:type="dcterms:W3CDTF">2024-01-18T20:44:00Z</dcterms:created>
  <dcterms:modified xsi:type="dcterms:W3CDTF">2024-01-18T20:44:00Z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pyNum">
    <vt:i4>6</vt:i4>
  </property>
</Properties>
</file>